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676CE" w14:textId="77777777" w:rsidR="00CA0DAC" w:rsidRDefault="005F3358" w:rsidP="00517287">
      <w:r>
        <w:rPr>
          <w:noProof/>
        </w:rPr>
        <mc:AlternateContent>
          <mc:Choice Requires="wps">
            <w:drawing>
              <wp:anchor distT="0" distB="0" distL="114300" distR="114300" simplePos="0" relativeHeight="251624447" behindDoc="0" locked="0" layoutInCell="1" allowOverlap="1" wp14:anchorId="48A1F380" wp14:editId="080747ED">
                <wp:simplePos x="0" y="0"/>
                <wp:positionH relativeFrom="margin">
                  <wp:posOffset>-635</wp:posOffset>
                </wp:positionH>
                <wp:positionV relativeFrom="margin">
                  <wp:posOffset>-3175</wp:posOffset>
                </wp:positionV>
                <wp:extent cx="2164080" cy="1445260"/>
                <wp:effectExtent l="0" t="0" r="0" b="0"/>
                <wp:wrapTopAndBottom/>
                <wp:docPr id="1243375454" name="CONTACT - black (top left)" hidden="1"/>
                <wp:cNvGraphicFramePr/>
                <a:graphic xmlns:a="http://schemas.openxmlformats.org/drawingml/2006/main">
                  <a:graphicData uri="http://schemas.microsoft.com/office/word/2010/wordprocessingShape">
                    <wps:wsp>
                      <wps:cNvSpPr txBox="1"/>
                      <wps:spPr>
                        <a:xfrm>
                          <a:off x="0" y="0"/>
                          <a:ext cx="2164080" cy="1445260"/>
                        </a:xfrm>
                        <a:prstGeom prst="rect">
                          <a:avLst/>
                        </a:prstGeom>
                        <a:noFill/>
                        <a:ln w="6350">
                          <a:noFill/>
                        </a:ln>
                      </wps:spPr>
                      <wps:txbx>
                        <w:txbxContent>
                          <w:p w14:paraId="42B4ECA3" w14:textId="51E180F6" w:rsidR="005F3358" w:rsidRPr="005F3358" w:rsidRDefault="00BD0514" w:rsidP="002D0BAC">
                            <w:pPr>
                              <w:pStyle w:val="OracleCaption"/>
                              <w:spacing w:after="240"/>
                              <w:jc w:val="left"/>
                              <w:rPr>
                                <w:color w:val="302C2A" w:themeColor="text1"/>
                              </w:rPr>
                            </w:pPr>
                            <w:r>
                              <w:rPr>
                                <w:color w:val="302C2A" w:themeColor="text1"/>
                              </w:rPr>
                              <w:t>March</w:t>
                            </w:r>
                            <w:r w:rsidR="005F3358" w:rsidRPr="005F3358">
                              <w:rPr>
                                <w:color w:val="302C2A" w:themeColor="text1"/>
                              </w:rPr>
                              <w:t xml:space="preserve"> </w:t>
                            </w:r>
                            <w:r>
                              <w:rPr>
                                <w:color w:val="302C2A" w:themeColor="text1"/>
                              </w:rPr>
                              <w:t>5</w:t>
                            </w:r>
                            <w:r w:rsidR="005F3358" w:rsidRPr="005F3358">
                              <w:rPr>
                                <w:color w:val="302C2A" w:themeColor="text1"/>
                                <w:vertAlign w:val="superscript"/>
                              </w:rPr>
                              <w:t>th</w:t>
                            </w:r>
                            <w:r w:rsidR="005F3358" w:rsidRPr="005F3358">
                              <w:rPr>
                                <w:color w:val="302C2A" w:themeColor="text1"/>
                              </w:rPr>
                              <w:t xml:space="preserve">, </w:t>
                            </w:r>
                            <w:r w:rsidR="00E81399">
                              <w:rPr>
                                <w:color w:val="302C2A" w:themeColor="text1"/>
                              </w:rPr>
                              <w:t>2025</w:t>
                            </w:r>
                          </w:p>
                          <w:p w14:paraId="31E6F6C4" w14:textId="77777777" w:rsidR="005F3358" w:rsidRPr="005F3358" w:rsidRDefault="005F3358" w:rsidP="002D0BAC">
                            <w:pPr>
                              <w:pStyle w:val="OracleCaption"/>
                              <w:jc w:val="left"/>
                              <w:rPr>
                                <w:color w:val="302C2A" w:themeColor="text1"/>
                              </w:rPr>
                            </w:pPr>
                            <w:r w:rsidRPr="002C2BB2">
                              <w:rPr>
                                <w:color w:val="312D2A"/>
                              </w:rPr>
                              <w:t>Your contact at Oracle</w:t>
                            </w:r>
                            <w:r w:rsidR="002C2BB2" w:rsidRPr="002C2BB2">
                              <w:rPr>
                                <w:color w:val="312D2A"/>
                              </w:rPr>
                              <w:br/>
                            </w:r>
                            <w:r w:rsidR="003759B5">
                              <w:rPr>
                                <w:color w:val="312D2A"/>
                              </w:rPr>
                              <w:t>First name</w:t>
                            </w:r>
                            <w:r w:rsidR="002C2BB2" w:rsidRPr="002C2BB2">
                              <w:rPr>
                                <w:color w:val="312D2A"/>
                              </w:rPr>
                              <w:t xml:space="preserve"> </w:t>
                            </w:r>
                            <w:r w:rsidR="003759B5">
                              <w:rPr>
                                <w:color w:val="312D2A"/>
                              </w:rPr>
                              <w:t>Surname</w:t>
                            </w:r>
                            <w:r w:rsidRPr="002C2BB2">
                              <w:rPr>
                                <w:color w:val="312D2A"/>
                              </w:rPr>
                              <w:br/>
                            </w:r>
                            <w:r w:rsidR="003759B5">
                              <w:rPr>
                                <w:color w:val="312D2A"/>
                              </w:rPr>
                              <w:t>Your role goes here</w:t>
                            </w:r>
                            <w:r w:rsidR="002C2BB2" w:rsidRPr="002C2BB2">
                              <w:rPr>
                                <w:color w:val="312D2A"/>
                              </w:rPr>
                              <w:br/>
                            </w:r>
                            <w:r w:rsidR="003759B5">
                              <w:rPr>
                                <w:color w:val="312D2A"/>
                              </w:rPr>
                              <w:t>youremail</w:t>
                            </w:r>
                            <w:r w:rsidRPr="002C2BB2">
                              <w:rPr>
                                <w:color w:val="312D2A"/>
                              </w:rPr>
                              <w:t>@oracle.com</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A1F380" id="_x0000_t202" coordsize="21600,21600" o:spt="202" path="m,l,21600r21600,l21600,xe">
                <v:stroke joinstyle="miter"/>
                <v:path gradientshapeok="t" o:connecttype="rect"/>
              </v:shapetype>
              <v:shape id="CONTACT - black (top left)" o:spid="_x0000_s1026" type="#_x0000_t202" style="position:absolute;margin-left:-.05pt;margin-top:-.25pt;width:170.4pt;height:113.8pt;z-index:251624447;visibility:hidden;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" filled="f" stroked="f" strokeweight=".5pt">
                <v:textbox inset="0,0,0">
                  <w:txbxContent>
                    <w:p w14:paraId="42B4ECA3" w14:textId="51E180F6" w:rsidR="005F3358" w:rsidRPr="005F3358" w:rsidRDefault="00BD0514" w:rsidP="002D0BAC">
                      <w:pPr>
                        <w:pStyle w:val="OracleCaption"/>
                        <w:spacing w:after="240"/>
                        <w:jc w:val="left"/>
                        <w:rPr>
                          <w:color w:val="302C2A" w:themeColor="text1"/>
                        </w:rPr>
                      </w:pPr>
                      <w:r>
                        <w:rPr>
                          <w:color w:val="302C2A" w:themeColor="text1"/>
                        </w:rPr>
                        <w:t>March</w:t>
                      </w:r>
                      <w:r w:rsidR="005F3358" w:rsidRPr="005F3358">
                        <w:rPr>
                          <w:color w:val="302C2A" w:themeColor="text1"/>
                        </w:rPr>
                        <w:t xml:space="preserve"> </w:t>
                      </w:r>
                      <w:r>
                        <w:rPr>
                          <w:color w:val="302C2A" w:themeColor="text1"/>
                        </w:rPr>
                        <w:t>5</w:t>
                      </w:r>
                      <w:r w:rsidR="005F3358" w:rsidRPr="005F3358">
                        <w:rPr>
                          <w:color w:val="302C2A" w:themeColor="text1"/>
                          <w:vertAlign w:val="superscript"/>
                        </w:rPr>
                        <w:t>th</w:t>
                      </w:r>
                      <w:r w:rsidR="005F3358" w:rsidRPr="005F3358">
                        <w:rPr>
                          <w:color w:val="302C2A" w:themeColor="text1"/>
                        </w:rPr>
                        <w:t xml:space="preserve">, </w:t>
                      </w:r>
                      <w:r w:rsidR="00E81399">
                        <w:rPr>
                          <w:color w:val="302C2A" w:themeColor="text1"/>
                        </w:rPr>
                        <w:t>2025</w:t>
                      </w:r>
                    </w:p>
                    <w:p w14:paraId="31E6F6C4" w14:textId="77777777" w:rsidR="005F3358" w:rsidRPr="005F3358" w:rsidRDefault="005F3358" w:rsidP="002D0BAC">
                      <w:pPr>
                        <w:pStyle w:val="OracleCaption"/>
                        <w:jc w:val="left"/>
                        <w:rPr>
                          <w:color w:val="302C2A" w:themeColor="text1"/>
                        </w:rPr>
                      </w:pPr>
                      <w:r w:rsidRPr="002C2BB2">
                        <w:rPr>
                          <w:color w:val="312D2A"/>
                        </w:rPr>
                        <w:t>Your contact at Oracle</w:t>
                      </w:r>
                      <w:r w:rsidR="002C2BB2" w:rsidRPr="002C2BB2">
                        <w:rPr>
                          <w:color w:val="312D2A"/>
                        </w:rPr>
                        <w:br/>
                      </w:r>
                      <w:r w:rsidR="003759B5">
                        <w:rPr>
                          <w:color w:val="312D2A"/>
                        </w:rPr>
                        <w:t>First name</w:t>
                      </w:r>
                      <w:r w:rsidR="002C2BB2" w:rsidRPr="002C2BB2">
                        <w:rPr>
                          <w:color w:val="312D2A"/>
                        </w:rPr>
                        <w:t xml:space="preserve"> </w:t>
                      </w:r>
                      <w:r w:rsidR="003759B5">
                        <w:rPr>
                          <w:color w:val="312D2A"/>
                        </w:rPr>
                        <w:t>Surname</w:t>
                      </w:r>
                      <w:r w:rsidRPr="002C2BB2">
                        <w:rPr>
                          <w:color w:val="312D2A"/>
                        </w:rPr>
                        <w:br/>
                      </w:r>
                      <w:r w:rsidR="003759B5">
                        <w:rPr>
                          <w:color w:val="312D2A"/>
                        </w:rPr>
                        <w:t>Your role goes here</w:t>
                      </w:r>
                      <w:r w:rsidR="002C2BB2" w:rsidRPr="002C2BB2">
                        <w:rPr>
                          <w:color w:val="312D2A"/>
                        </w:rPr>
                        <w:br/>
                      </w:r>
                      <w:r w:rsidR="003759B5">
                        <w:rPr>
                          <w:color w:val="312D2A"/>
                        </w:rPr>
                        <w:t>youremail</w:t>
                      </w:r>
                      <w:r w:rsidRPr="002C2BB2">
                        <w:rPr>
                          <w:color w:val="312D2A"/>
                        </w:rPr>
                        <w:t>@oracle.com</w:t>
                      </w:r>
                    </w:p>
                  </w:txbxContent>
                </v:textbox>
                <w10:wrap type="topAndBottom" anchorx="margin" anchory="margin"/>
              </v:shape>
            </w:pict>
          </mc:Fallback>
        </mc:AlternateContent>
      </w:r>
      <w:r w:rsidR="002504DA">
        <w:rPr>
          <w:noProof/>
        </w:rPr>
        <mc:AlternateContent>
          <mc:Choice Requires="wps">
            <w:drawing>
              <wp:anchor distT="0" distB="0" distL="114300" distR="114300" simplePos="0" relativeHeight="251629259" behindDoc="0" locked="0" layoutInCell="1" allowOverlap="1" wp14:anchorId="1A5EFB15" wp14:editId="48D32002">
                <wp:simplePos x="0" y="0"/>
                <wp:positionH relativeFrom="page">
                  <wp:posOffset>720090</wp:posOffset>
                </wp:positionH>
                <wp:positionV relativeFrom="page">
                  <wp:posOffset>781050</wp:posOffset>
                </wp:positionV>
                <wp:extent cx="1865160" cy="1080000"/>
                <wp:effectExtent l="0" t="0" r="1905" b="0"/>
                <wp:wrapTopAndBottom/>
                <wp:docPr id="24230393" name="CONTACT - white (top left)"/>
                <wp:cNvGraphicFramePr/>
                <a:graphic xmlns:a="http://schemas.openxmlformats.org/drawingml/2006/main">
                  <a:graphicData uri="http://schemas.microsoft.com/office/word/2010/wordprocessingShape">
                    <wps:wsp>
                      <wps:cNvSpPr txBox="1"/>
                      <wps:spPr>
                        <a:xfrm>
                          <a:off x="0" y="0"/>
                          <a:ext cx="1865160" cy="1080000"/>
                        </a:xfrm>
                        <a:prstGeom prst="rect">
                          <a:avLst/>
                        </a:prstGeom>
                        <a:noFill/>
                        <a:ln w="6350">
                          <a:noFill/>
                        </a:ln>
                      </wps:spPr>
                      <wps:txbx>
                        <w:txbxContent>
                          <w:p w14:paraId="79CD72CB" w14:textId="0C6F72B6" w:rsidR="002504DA" w:rsidRPr="005501C6" w:rsidRDefault="00DD6E02" w:rsidP="002D0BAC">
                            <w:pPr>
                              <w:pStyle w:val="OracleCaption"/>
                              <w:spacing w:after="240"/>
                              <w:jc w:val="left"/>
                              <w:rPr>
                                <w:color w:val="FBFBFA" w:themeColor="background2"/>
                              </w:rPr>
                            </w:pPr>
                            <w:r>
                              <w:rPr>
                                <w:color w:val="FBFBFA" w:themeColor="background2"/>
                              </w:rPr>
                              <w:t>January 16</w:t>
                            </w:r>
                            <w:r w:rsidR="002504DA" w:rsidRPr="005501C6">
                              <w:rPr>
                                <w:color w:val="FBFBFA" w:themeColor="background2"/>
                              </w:rPr>
                              <w:t xml:space="preserve">, </w:t>
                            </w:r>
                            <w:r w:rsidR="00E81399">
                              <w:rPr>
                                <w:color w:val="FBFBFA" w:themeColor="background2"/>
                              </w:rPr>
                              <w:t>202</w:t>
                            </w:r>
                            <w:r>
                              <w:rPr>
                                <w:color w:val="FBFBFA" w:themeColor="background2"/>
                              </w:rPr>
                              <w:t>6</w:t>
                            </w:r>
                          </w:p>
                          <w:p w14:paraId="59B9D99E" w14:textId="116F5E32" w:rsidR="002504DA" w:rsidRPr="005501C6" w:rsidRDefault="003759B5" w:rsidP="002D0BAC">
                            <w:pPr>
                              <w:pStyle w:val="OracleCaption"/>
                              <w:jc w:val="left"/>
                              <w:rPr>
                                <w:color w:val="FBFBFA" w:themeColor="background2"/>
                              </w:rPr>
                            </w:pPr>
                            <w:r w:rsidRPr="003759B5">
                              <w:rPr>
                                <w:color w:val="FBFBFA" w:themeColor="background2"/>
                              </w:rPr>
                              <w:t>Your contact at Oracle</w:t>
                            </w:r>
                            <w:r w:rsidRPr="003759B5">
                              <w:rPr>
                                <w:color w:val="FBFBFA" w:themeColor="background2"/>
                              </w:rPr>
                              <w:br/>
                            </w:r>
                            <w:r w:rsidR="00FA71B3">
                              <w:rPr>
                                <w:color w:val="FBFBFA" w:themeColor="background2"/>
                              </w:rPr>
                              <w:t>Greg Parikh</w:t>
                            </w:r>
                            <w:r w:rsidRPr="003759B5">
                              <w:rPr>
                                <w:color w:val="FBFBFA" w:themeColor="background2"/>
                              </w:rPr>
                              <w:br/>
                            </w:r>
                            <w:r w:rsidR="00FA71B3">
                              <w:rPr>
                                <w:color w:val="FBFBFA" w:themeColor="background2"/>
                              </w:rPr>
                              <w:t>Vice President</w:t>
                            </w:r>
                            <w:r w:rsidRPr="003759B5">
                              <w:rPr>
                                <w:color w:val="FBFBFA" w:themeColor="background2"/>
                              </w:rPr>
                              <w:br/>
                            </w:r>
                            <w:r w:rsidR="00FA71B3" w:rsidRPr="00FA71B3">
                              <w:rPr>
                                <w:color w:val="FBFBFA" w:themeColor="background2"/>
                              </w:rPr>
                              <w:t>psoft-infodev_us@oracle.com</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EFB15" id="CONTACT - white (top left)" o:spid="_x0000_s1027" type="#_x0000_t202" style="position:absolute;margin-left:56.7pt;margin-top:61.5pt;width:146.85pt;height:85.05pt;z-index:251629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" filled="f" stroked="f" strokeweight=".5pt">
                <v:textbox inset="0,0,0">
                  <w:txbxContent>
                    <w:p w14:paraId="79CD72CB" w14:textId="0C6F72B6" w:rsidR="002504DA" w:rsidRPr="005501C6" w:rsidRDefault="00DD6E02" w:rsidP="002D0BAC">
                      <w:pPr>
                        <w:pStyle w:val="OracleCaption"/>
                        <w:spacing w:after="240"/>
                        <w:jc w:val="left"/>
                        <w:rPr>
                          <w:color w:val="FBFBFA" w:themeColor="background2"/>
                        </w:rPr>
                      </w:pPr>
                      <w:r>
                        <w:rPr>
                          <w:color w:val="FBFBFA" w:themeColor="background2"/>
                        </w:rPr>
                        <w:t>January 16</w:t>
                      </w:r>
                      <w:r w:rsidR="002504DA" w:rsidRPr="005501C6">
                        <w:rPr>
                          <w:color w:val="FBFBFA" w:themeColor="background2"/>
                        </w:rPr>
                        <w:t xml:space="preserve">, </w:t>
                      </w:r>
                      <w:r w:rsidR="00E81399">
                        <w:rPr>
                          <w:color w:val="FBFBFA" w:themeColor="background2"/>
                        </w:rPr>
                        <w:t>202</w:t>
                      </w:r>
                      <w:r>
                        <w:rPr>
                          <w:color w:val="FBFBFA" w:themeColor="background2"/>
                        </w:rPr>
                        <w:t>6</w:t>
                      </w:r>
                    </w:p>
                    <w:p w14:paraId="59B9D99E" w14:textId="116F5E32" w:rsidR="002504DA" w:rsidRPr="005501C6" w:rsidRDefault="003759B5" w:rsidP="002D0BAC">
                      <w:pPr>
                        <w:pStyle w:val="OracleCaption"/>
                        <w:jc w:val="left"/>
                        <w:rPr>
                          <w:color w:val="FBFBFA" w:themeColor="background2"/>
                        </w:rPr>
                      </w:pPr>
                      <w:r w:rsidRPr="003759B5">
                        <w:rPr>
                          <w:color w:val="FBFBFA" w:themeColor="background2"/>
                        </w:rPr>
                        <w:t>Your contact at Oracle</w:t>
                      </w:r>
                      <w:r w:rsidRPr="003759B5">
                        <w:rPr>
                          <w:color w:val="FBFBFA" w:themeColor="background2"/>
                        </w:rPr>
                        <w:br/>
                      </w:r>
                      <w:r w:rsidR="00FA71B3">
                        <w:rPr>
                          <w:color w:val="FBFBFA" w:themeColor="background2"/>
                        </w:rPr>
                        <w:t>Greg Parikh</w:t>
                      </w:r>
                      <w:r w:rsidRPr="003759B5">
                        <w:rPr>
                          <w:color w:val="FBFBFA" w:themeColor="background2"/>
                        </w:rPr>
                        <w:br/>
                      </w:r>
                      <w:r w:rsidR="00FA71B3">
                        <w:rPr>
                          <w:color w:val="FBFBFA" w:themeColor="background2"/>
                        </w:rPr>
                        <w:t>Vice President</w:t>
                      </w:r>
                      <w:r w:rsidRPr="003759B5">
                        <w:rPr>
                          <w:color w:val="FBFBFA" w:themeColor="background2"/>
                        </w:rPr>
                        <w:br/>
                      </w:r>
                      <w:r w:rsidR="00FA71B3" w:rsidRPr="00FA71B3">
                        <w:rPr>
                          <w:color w:val="FBFBFA" w:themeColor="background2"/>
                        </w:rPr>
                        <w:t>psoft-infodev_us@oracle.com</w:t>
                      </w:r>
                    </w:p>
                  </w:txbxContent>
                </v:textbox>
                <w10:wrap type="topAndBottom" anchorx="page" anchory="page"/>
              </v:shape>
            </w:pict>
          </mc:Fallback>
        </mc:AlternateContent>
      </w:r>
    </w:p>
    <w:p w14:paraId="01A8B70C" w14:textId="3EA209FB" w:rsidR="00F81241" w:rsidRDefault="00152BE0" w:rsidP="00517287">
      <w:r>
        <w:rPr>
          <w:noProof/>
        </w:rPr>
        <mc:AlternateContent>
          <mc:Choice Requires="wps">
            <w:drawing>
              <wp:anchor distT="0" distB="0" distL="114300" distR="114300" simplePos="0" relativeHeight="251630437" behindDoc="0" locked="0" layoutInCell="1" allowOverlap="1" wp14:anchorId="5775A927" wp14:editId="6965C11E">
                <wp:simplePos x="0" y="0"/>
                <wp:positionH relativeFrom="margin">
                  <wp:align>right</wp:align>
                </wp:positionH>
                <wp:positionV relativeFrom="margin">
                  <wp:posOffset>4229100</wp:posOffset>
                </wp:positionV>
                <wp:extent cx="6315075" cy="3876675"/>
                <wp:effectExtent l="0" t="0" r="9525" b="9525"/>
                <wp:wrapSquare wrapText="bothSides"/>
                <wp:docPr id="1123731637" name="TITLE - white (middle)"/>
                <wp:cNvGraphicFramePr/>
                <a:graphic xmlns:a="http://schemas.openxmlformats.org/drawingml/2006/main">
                  <a:graphicData uri="http://schemas.microsoft.com/office/word/2010/wordprocessingShape">
                    <wps:wsp>
                      <wps:cNvSpPr txBox="1"/>
                      <wps:spPr>
                        <a:xfrm>
                          <a:off x="0" y="0"/>
                          <a:ext cx="6315075" cy="3876675"/>
                        </a:xfrm>
                        <a:prstGeom prst="rect">
                          <a:avLst/>
                        </a:prstGeom>
                        <a:noFill/>
                        <a:ln w="6350">
                          <a:noFill/>
                        </a:ln>
                      </wps:spPr>
                      <wps:txbx>
                        <w:txbxContent>
                          <w:p w14:paraId="3D0D7A88" w14:textId="7FAE7B0E" w:rsidR="00E80117" w:rsidRPr="00655C0E" w:rsidRDefault="00FA71B3" w:rsidP="00655C0E">
                            <w:pPr>
                              <w:spacing w:after="360" w:line="240" w:lineRule="auto"/>
                              <w:rPr>
                                <w:color w:val="FFFFFF"/>
                                <w:sz w:val="72"/>
                                <w:szCs w:val="72"/>
                              </w:rPr>
                            </w:pPr>
                            <w:r w:rsidRPr="00FA71B3">
                              <w:rPr>
                                <w:color w:val="FFFFFF"/>
                                <w:sz w:val="72"/>
                                <w:szCs w:val="72"/>
                              </w:rPr>
                              <w:t xml:space="preserve">PeopleSoft </w:t>
                            </w:r>
                            <w:r w:rsidR="00152BE0">
                              <w:rPr>
                                <w:color w:val="FFFFFF"/>
                                <w:sz w:val="72"/>
                                <w:szCs w:val="72"/>
                              </w:rPr>
                              <w:br/>
                            </w:r>
                            <w:r w:rsidRPr="00FA71B3">
                              <w:rPr>
                                <w:color w:val="FFFFFF"/>
                                <w:sz w:val="72"/>
                                <w:szCs w:val="72"/>
                              </w:rPr>
                              <w:t>System Implementation Partners</w:t>
                            </w:r>
                          </w:p>
                          <w:p w14:paraId="49227DF6" w14:textId="12069138" w:rsidR="006C5B9A" w:rsidRDefault="00E81399" w:rsidP="006C5B9A">
                            <w:pPr>
                              <w:rPr>
                                <w:color w:val="FBFBFA" w:themeColor="background2"/>
                              </w:rPr>
                            </w:pPr>
                            <w:r>
                              <w:rPr>
                                <w:color w:val="FBFBFA" w:themeColor="background2"/>
                              </w:rPr>
                              <w:t>2026</w:t>
                            </w:r>
                            <w:r w:rsidR="00FA71B3" w:rsidRPr="00FA71B3">
                              <w:rPr>
                                <w:color w:val="FBFBFA" w:themeColor="background2"/>
                              </w:rPr>
                              <w:t xml:space="preserve"> Input Form</w:t>
                            </w:r>
                          </w:p>
                          <w:p w14:paraId="4B4715F1" w14:textId="77777777" w:rsidR="006C5B9A" w:rsidRPr="006C5B9A" w:rsidRDefault="006C5B9A" w:rsidP="006C5B9A">
                            <w:pPr>
                              <w:pStyle w:val="OracleLegalese"/>
                              <w:rPr>
                                <w:color w:val="FBFBFA" w:themeColor="background2"/>
                              </w:rPr>
                            </w:pPr>
                            <w:r w:rsidRPr="006C5B9A">
                              <w:rPr>
                                <w:color w:val="FBFBFA" w:themeColor="background2"/>
                              </w:rPr>
                              <w:t xml:space="preserve">VERSION </w:t>
                            </w:r>
                            <w:r w:rsidR="00E80117">
                              <w:rPr>
                                <w:color w:val="FBFBFA" w:themeColor="background2"/>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5A927" id="TITLE - white (middle)" o:spid="_x0000_s1028" type="#_x0000_t202" style="position:absolute;margin-left:446.05pt;margin-top:333pt;width:497.25pt;height:305.25pt;z-index:251630437;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" filled="f" stroked="f" strokeweight=".5pt">
                <v:textbox inset="0,0,0,0">
                  <w:txbxContent>
                    <w:p w14:paraId="3D0D7A88" w14:textId="7FAE7B0E" w:rsidR="00E80117" w:rsidRPr="00655C0E" w:rsidRDefault="00FA71B3" w:rsidP="00655C0E">
                      <w:pPr>
                        <w:spacing w:after="360" w:line="240" w:lineRule="auto"/>
                        <w:rPr>
                          <w:color w:val="FFFFFF"/>
                          <w:sz w:val="72"/>
                          <w:szCs w:val="72"/>
                        </w:rPr>
                      </w:pPr>
                      <w:r w:rsidRPr="00FA71B3">
                        <w:rPr>
                          <w:color w:val="FFFFFF"/>
                          <w:sz w:val="72"/>
                          <w:szCs w:val="72"/>
                        </w:rPr>
                        <w:t xml:space="preserve">PeopleSoft </w:t>
                      </w:r>
                      <w:r w:rsidR="00152BE0">
                        <w:rPr>
                          <w:color w:val="FFFFFF"/>
                          <w:sz w:val="72"/>
                          <w:szCs w:val="72"/>
                        </w:rPr>
                        <w:br/>
                      </w:r>
                      <w:r w:rsidRPr="00FA71B3">
                        <w:rPr>
                          <w:color w:val="FFFFFF"/>
                          <w:sz w:val="72"/>
                          <w:szCs w:val="72"/>
                        </w:rPr>
                        <w:t>System Implementation Partners</w:t>
                      </w:r>
                    </w:p>
                    <w:p w14:paraId="49227DF6" w14:textId="12069138" w:rsidR="006C5B9A" w:rsidRDefault="00E81399" w:rsidP="006C5B9A">
                      <w:pPr>
                        <w:rPr>
                          <w:color w:val="FBFBFA" w:themeColor="background2"/>
                        </w:rPr>
                      </w:pPr>
                      <w:r>
                        <w:rPr>
                          <w:color w:val="FBFBFA" w:themeColor="background2"/>
                        </w:rPr>
                        <w:t>2026</w:t>
                      </w:r>
                      <w:r w:rsidR="00FA71B3" w:rsidRPr="00FA71B3">
                        <w:rPr>
                          <w:color w:val="FBFBFA" w:themeColor="background2"/>
                        </w:rPr>
                        <w:t xml:space="preserve"> Input Form</w:t>
                      </w:r>
                    </w:p>
                    <w:p w14:paraId="4B4715F1" w14:textId="77777777" w:rsidR="006C5B9A" w:rsidRPr="006C5B9A" w:rsidRDefault="006C5B9A" w:rsidP="006C5B9A">
                      <w:pPr>
                        <w:pStyle w:val="OracleLegalese"/>
                        <w:rPr>
                          <w:color w:val="FBFBFA" w:themeColor="background2"/>
                        </w:rPr>
                      </w:pPr>
                      <w:r w:rsidRPr="006C5B9A">
                        <w:rPr>
                          <w:color w:val="FBFBFA" w:themeColor="background2"/>
                        </w:rPr>
                        <w:t xml:space="preserve">VERSION </w:t>
                      </w:r>
                      <w:r w:rsidR="00E80117">
                        <w:rPr>
                          <w:color w:val="FBFBFA" w:themeColor="background2"/>
                        </w:rPr>
                        <w:t>1.0</w:t>
                      </w:r>
                    </w:p>
                  </w:txbxContent>
                </v:textbox>
                <w10:wrap type="square" anchorx="margin" anchory="margin"/>
              </v:shape>
            </w:pict>
          </mc:Fallback>
        </mc:AlternateContent>
      </w:r>
      <w:r w:rsidR="00BD0514">
        <w:rPr>
          <w:noProof/>
        </w:rPr>
        <mc:AlternateContent>
          <mc:Choice Requires="wps">
            <w:drawing>
              <wp:anchor distT="0" distB="0" distL="114300" distR="114300" simplePos="0" relativeHeight="251619322" behindDoc="0" locked="1" layoutInCell="1" allowOverlap="1" wp14:anchorId="667FBC39" wp14:editId="4D64CC32">
                <wp:simplePos x="0" y="0"/>
                <wp:positionH relativeFrom="margin">
                  <wp:posOffset>-3810</wp:posOffset>
                </wp:positionH>
                <wp:positionV relativeFrom="margin">
                  <wp:posOffset>7753350</wp:posOffset>
                </wp:positionV>
                <wp:extent cx="1864995" cy="1324610"/>
                <wp:effectExtent l="0" t="0" r="0" b="0"/>
                <wp:wrapNone/>
                <wp:docPr id="238169306" name="CONTACT - black (bottom left)" hidden="1"/>
                <wp:cNvGraphicFramePr/>
                <a:graphic xmlns:a="http://schemas.openxmlformats.org/drawingml/2006/main">
                  <a:graphicData uri="http://schemas.microsoft.com/office/word/2010/wordprocessingShape">
                    <wps:wsp>
                      <wps:cNvSpPr txBox="1"/>
                      <wps:spPr>
                        <a:xfrm>
                          <a:off x="0" y="0"/>
                          <a:ext cx="1864995" cy="1324610"/>
                        </a:xfrm>
                        <a:prstGeom prst="rect">
                          <a:avLst/>
                        </a:prstGeom>
                        <a:noFill/>
                        <a:ln w="6350">
                          <a:noFill/>
                        </a:ln>
                      </wps:spPr>
                      <wps:txbx>
                        <w:txbxContent>
                          <w:p w14:paraId="7679344E" w14:textId="77777777" w:rsidR="00BD0514" w:rsidRPr="00BD0514" w:rsidRDefault="00BD0514" w:rsidP="00BD0514">
                            <w:pPr>
                              <w:rPr>
                                <w:color w:val="302C2A" w:themeColor="text1"/>
                                <w:sz w:val="18"/>
                                <w:szCs w:val="18"/>
                              </w:rPr>
                            </w:pPr>
                            <w:r w:rsidRPr="00BD0514">
                              <w:rPr>
                                <w:color w:val="302C2A" w:themeColor="text1"/>
                                <w:sz w:val="18"/>
                                <w:szCs w:val="18"/>
                              </w:rPr>
                              <w:t>Your contact at Oracle</w:t>
                            </w:r>
                            <w:r w:rsidRPr="00BD0514">
                              <w:rPr>
                                <w:color w:val="302C2A" w:themeColor="text1"/>
                                <w:sz w:val="18"/>
                                <w:szCs w:val="18"/>
                              </w:rPr>
                              <w:br/>
                              <w:t>First name Surname</w:t>
                            </w:r>
                            <w:r w:rsidRPr="00BD0514">
                              <w:rPr>
                                <w:color w:val="302C2A" w:themeColor="text1"/>
                                <w:sz w:val="18"/>
                                <w:szCs w:val="18"/>
                              </w:rPr>
                              <w:br/>
                              <w:t>Your role goes here</w:t>
                            </w:r>
                            <w:r w:rsidRPr="00BD0514">
                              <w:rPr>
                                <w:color w:val="302C2A" w:themeColor="text1"/>
                                <w:sz w:val="18"/>
                                <w:szCs w:val="18"/>
                              </w:rPr>
                              <w:br/>
                              <w:t>youremail@oracle.com</w:t>
                            </w:r>
                          </w:p>
                          <w:p w14:paraId="22D89B49" w14:textId="77777777" w:rsidR="00BD0514" w:rsidRPr="00BD0514" w:rsidRDefault="00BD0514" w:rsidP="00BD0514">
                            <w:pPr>
                              <w:rPr>
                                <w:color w:val="302C2A" w:themeColor="text1"/>
                                <w:sz w:val="18"/>
                                <w:szCs w:val="18"/>
                              </w:rPr>
                            </w:pPr>
                            <w:r w:rsidRPr="00BD0514">
                              <w:rPr>
                                <w:color w:val="302C2A" w:themeColor="text1"/>
                                <w:sz w:val="18"/>
                                <w:szCs w:val="18"/>
                              </w:rPr>
                              <w:t>August 24th, 2023</w:t>
                            </w:r>
                          </w:p>
                        </w:txbxContent>
                      </wps:txbx>
                      <wps:bodyPr rot="0" spcFirstLastPara="0" vertOverflow="overflow" horzOverflow="overflow" vert="horz" wrap="square" lIns="0" tIns="0" rIns="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FBC39" id="CONTACT - black (bottom left)" o:spid="_x0000_s1029" type="#_x0000_t202" style="position:absolute;margin-left:-.3pt;margin-top:610.5pt;width:146.85pt;height:104.3pt;z-index:251619322;visibility:hidden;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" filled="f" stroked="f" strokeweight=".5pt">
                <v:textbox inset="0,0,0">
                  <w:txbxContent>
                    <w:p w14:paraId="7679344E" w14:textId="77777777" w:rsidR="00BD0514" w:rsidRPr="00BD0514" w:rsidRDefault="00BD0514" w:rsidP="00BD0514">
                      <w:pPr>
                        <w:rPr>
                          <w:color w:val="302C2A" w:themeColor="text1"/>
                          <w:sz w:val="18"/>
                          <w:szCs w:val="18"/>
                        </w:rPr>
                      </w:pPr>
                      <w:r w:rsidRPr="00BD0514">
                        <w:rPr>
                          <w:color w:val="302C2A" w:themeColor="text1"/>
                          <w:sz w:val="18"/>
                          <w:szCs w:val="18"/>
                        </w:rPr>
                        <w:t>Your contact at Oracle</w:t>
                      </w:r>
                      <w:r w:rsidRPr="00BD0514">
                        <w:rPr>
                          <w:color w:val="302C2A" w:themeColor="text1"/>
                          <w:sz w:val="18"/>
                          <w:szCs w:val="18"/>
                        </w:rPr>
                        <w:br/>
                        <w:t>First name Surname</w:t>
                      </w:r>
                      <w:r w:rsidRPr="00BD0514">
                        <w:rPr>
                          <w:color w:val="302C2A" w:themeColor="text1"/>
                          <w:sz w:val="18"/>
                          <w:szCs w:val="18"/>
                        </w:rPr>
                        <w:br/>
                        <w:t>Your role goes here</w:t>
                      </w:r>
                      <w:r w:rsidRPr="00BD0514">
                        <w:rPr>
                          <w:color w:val="302C2A" w:themeColor="text1"/>
                          <w:sz w:val="18"/>
                          <w:szCs w:val="18"/>
                        </w:rPr>
                        <w:br/>
                        <w:t>youremail@oracle.com</w:t>
                      </w:r>
                    </w:p>
                    <w:p w14:paraId="22D89B49" w14:textId="77777777" w:rsidR="00BD0514" w:rsidRPr="00BD0514" w:rsidRDefault="00BD0514" w:rsidP="00BD0514">
                      <w:pPr>
                        <w:rPr>
                          <w:color w:val="302C2A" w:themeColor="text1"/>
                          <w:sz w:val="18"/>
                          <w:szCs w:val="18"/>
                        </w:rPr>
                      </w:pPr>
                      <w:r w:rsidRPr="00BD0514">
                        <w:rPr>
                          <w:color w:val="302C2A" w:themeColor="text1"/>
                          <w:sz w:val="18"/>
                          <w:szCs w:val="18"/>
                        </w:rPr>
                        <w:t>August 24th, 2023</w:t>
                      </w:r>
                    </w:p>
                  </w:txbxContent>
                </v:textbox>
                <w10:wrap anchorx="margin" anchory="margin"/>
                <w10:anchorlock/>
              </v:shape>
            </w:pict>
          </mc:Fallback>
        </mc:AlternateContent>
      </w:r>
      <w:r w:rsidR="00BD0514">
        <w:rPr>
          <w:noProof/>
        </w:rPr>
        <mc:AlternateContent>
          <mc:Choice Requires="wps">
            <w:drawing>
              <wp:anchor distT="0" distB="0" distL="114300" distR="114300" simplePos="0" relativeHeight="251627365" behindDoc="0" locked="0" layoutInCell="1" allowOverlap="1" wp14:anchorId="2EFA6CD0" wp14:editId="296E2791">
                <wp:simplePos x="0" y="0"/>
                <wp:positionH relativeFrom="margin">
                  <wp:posOffset>-3810</wp:posOffset>
                </wp:positionH>
                <wp:positionV relativeFrom="margin">
                  <wp:posOffset>4221802</wp:posOffset>
                </wp:positionV>
                <wp:extent cx="3997960" cy="2981325"/>
                <wp:effectExtent l="0" t="0" r="0" b="0"/>
                <wp:wrapTopAndBottom/>
                <wp:docPr id="2109924997" name="TITLE - black (middle)" hidden="1"/>
                <wp:cNvGraphicFramePr/>
                <a:graphic xmlns:a="http://schemas.openxmlformats.org/drawingml/2006/main">
                  <a:graphicData uri="http://schemas.microsoft.com/office/word/2010/wordprocessingShape">
                    <wps:wsp>
                      <wps:cNvSpPr txBox="1"/>
                      <wps:spPr>
                        <a:xfrm>
                          <a:off x="0" y="0"/>
                          <a:ext cx="3997960" cy="2981325"/>
                        </a:xfrm>
                        <a:prstGeom prst="rect">
                          <a:avLst/>
                        </a:prstGeom>
                        <a:noFill/>
                        <a:ln w="6350">
                          <a:noFill/>
                        </a:ln>
                      </wps:spPr>
                      <wps:txbx>
                        <w:txbxContent>
                          <w:p w14:paraId="61452941" w14:textId="77777777" w:rsidR="005F3358" w:rsidRPr="00655C0E" w:rsidRDefault="005F3358" w:rsidP="00655C0E">
                            <w:pPr>
                              <w:spacing w:after="360" w:line="240" w:lineRule="auto"/>
                              <w:rPr>
                                <w:color w:val="000000"/>
                                <w:sz w:val="72"/>
                                <w:szCs w:val="72"/>
                              </w:rPr>
                            </w:pPr>
                            <w:r w:rsidRPr="00655C0E">
                              <w:rPr>
                                <w:color w:val="000000"/>
                                <w:sz w:val="72"/>
                                <w:szCs w:val="72"/>
                              </w:rPr>
                              <w:t>Oracle document title, no more than 3 lines</w:t>
                            </w:r>
                          </w:p>
                          <w:p w14:paraId="354C8E70" w14:textId="77777777" w:rsidR="005F3358" w:rsidRPr="005F3358" w:rsidRDefault="005F3358" w:rsidP="005F3358">
                            <w:pPr>
                              <w:rPr>
                                <w:color w:val="302C2A" w:themeColor="text1"/>
                              </w:rPr>
                            </w:pPr>
                            <w:r w:rsidRPr="005F3358">
                              <w:rPr>
                                <w:color w:val="302C2A" w:themeColor="text1"/>
                              </w:rPr>
                              <w:t>Oracle document subtitle, usually 1 line but no more than 3 lines</w:t>
                            </w:r>
                          </w:p>
                          <w:p w14:paraId="550120C6" w14:textId="77777777" w:rsidR="005F3358" w:rsidRPr="005F3358" w:rsidRDefault="005F3358" w:rsidP="005F3358">
                            <w:pPr>
                              <w:pStyle w:val="OracleLegalese"/>
                              <w:rPr>
                                <w:color w:val="302C2A" w:themeColor="text1"/>
                              </w:rPr>
                            </w:pPr>
                            <w:r w:rsidRPr="005F3358">
                              <w:rPr>
                                <w:color w:val="302C2A" w:themeColor="text1"/>
                              </w:rPr>
                              <w:t>VERSION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A6CD0" id="TITLE - black (middle)" o:spid="_x0000_s1030" type="#_x0000_t202" style="position:absolute;margin-left:-.3pt;margin-top:332.45pt;width:314.8pt;height:234.75pt;z-index:251627365;visibility:hidden;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" filled="f" stroked="f" strokeweight=".5pt">
                <v:textbox inset="0,0,0,0">
                  <w:txbxContent>
                    <w:p w14:paraId="61452941" w14:textId="77777777" w:rsidR="005F3358" w:rsidRPr="00655C0E" w:rsidRDefault="005F3358" w:rsidP="00655C0E">
                      <w:pPr>
                        <w:spacing w:after="360" w:line="240" w:lineRule="auto"/>
                        <w:rPr>
                          <w:color w:val="000000"/>
                          <w:sz w:val="72"/>
                          <w:szCs w:val="72"/>
                        </w:rPr>
                      </w:pPr>
                      <w:r w:rsidRPr="00655C0E">
                        <w:rPr>
                          <w:color w:val="000000"/>
                          <w:sz w:val="72"/>
                          <w:szCs w:val="72"/>
                        </w:rPr>
                        <w:t>Oracle document title, no more than 3 lines</w:t>
                      </w:r>
                    </w:p>
                    <w:p w14:paraId="354C8E70" w14:textId="77777777" w:rsidR="005F3358" w:rsidRPr="005F3358" w:rsidRDefault="005F3358" w:rsidP="005F3358">
                      <w:pPr>
                        <w:rPr>
                          <w:color w:val="302C2A" w:themeColor="text1"/>
                        </w:rPr>
                      </w:pPr>
                      <w:r w:rsidRPr="005F3358">
                        <w:rPr>
                          <w:color w:val="302C2A" w:themeColor="text1"/>
                        </w:rPr>
                        <w:t>Oracle document subtitle, usually 1 line but no more than 3 lines</w:t>
                      </w:r>
                    </w:p>
                    <w:p w14:paraId="550120C6" w14:textId="77777777" w:rsidR="005F3358" w:rsidRPr="005F3358" w:rsidRDefault="005F3358" w:rsidP="005F3358">
                      <w:pPr>
                        <w:pStyle w:val="OracleLegalese"/>
                        <w:rPr>
                          <w:color w:val="302C2A" w:themeColor="text1"/>
                        </w:rPr>
                      </w:pPr>
                      <w:r w:rsidRPr="005F3358">
                        <w:rPr>
                          <w:color w:val="302C2A" w:themeColor="text1"/>
                        </w:rPr>
                        <w:t>VERSION 2</w:t>
                      </w:r>
                    </w:p>
                  </w:txbxContent>
                </v:textbox>
                <w10:wrap type="topAndBottom" anchorx="margin" anchory="margin"/>
              </v:shape>
            </w:pict>
          </mc:Fallback>
        </mc:AlternateContent>
      </w:r>
      <w:r w:rsidR="00880F5C">
        <w:rPr>
          <w:noProof/>
        </w:rPr>
        <mc:AlternateContent>
          <mc:Choice Requires="wps">
            <w:drawing>
              <wp:anchor distT="0" distB="0" distL="114300" distR="114300" simplePos="0" relativeHeight="251620347" behindDoc="0" locked="1" layoutInCell="1" allowOverlap="1" wp14:anchorId="5BC8A717" wp14:editId="3BBEFEEA">
                <wp:simplePos x="0" y="0"/>
                <wp:positionH relativeFrom="margin">
                  <wp:posOffset>-5080</wp:posOffset>
                </wp:positionH>
                <wp:positionV relativeFrom="margin">
                  <wp:posOffset>7752715</wp:posOffset>
                </wp:positionV>
                <wp:extent cx="1864995" cy="1324610"/>
                <wp:effectExtent l="0" t="0" r="0" b="0"/>
                <wp:wrapNone/>
                <wp:docPr id="1889174486" name="CONTACT - white (bottom left)" hidden="1"/>
                <wp:cNvGraphicFramePr/>
                <a:graphic xmlns:a="http://schemas.openxmlformats.org/drawingml/2006/main">
                  <a:graphicData uri="http://schemas.microsoft.com/office/word/2010/wordprocessingShape">
                    <wps:wsp>
                      <wps:cNvSpPr txBox="1"/>
                      <wps:spPr>
                        <a:xfrm>
                          <a:off x="0" y="0"/>
                          <a:ext cx="1864995" cy="1324610"/>
                        </a:xfrm>
                        <a:prstGeom prst="rect">
                          <a:avLst/>
                        </a:prstGeom>
                        <a:noFill/>
                        <a:ln w="6350">
                          <a:noFill/>
                        </a:ln>
                      </wps:spPr>
                      <wps:txbx>
                        <w:txbxContent>
                          <w:p w14:paraId="00504C78" w14:textId="77777777" w:rsidR="00880F5C" w:rsidRPr="002D0BAC" w:rsidRDefault="003759B5" w:rsidP="002D0BAC">
                            <w:pPr>
                              <w:rPr>
                                <w:color w:val="FBFBFA" w:themeColor="background1"/>
                                <w:sz w:val="18"/>
                                <w:szCs w:val="18"/>
                              </w:rPr>
                            </w:pPr>
                            <w:r w:rsidRPr="002D0BAC">
                              <w:rPr>
                                <w:color w:val="FBFBFA" w:themeColor="background1"/>
                                <w:sz w:val="18"/>
                                <w:szCs w:val="18"/>
                              </w:rPr>
                              <w:t>Your contact at Oracle</w:t>
                            </w:r>
                            <w:r w:rsidRPr="002D0BAC">
                              <w:rPr>
                                <w:color w:val="FBFBFA" w:themeColor="background1"/>
                                <w:sz w:val="18"/>
                                <w:szCs w:val="18"/>
                              </w:rPr>
                              <w:br/>
                              <w:t>First name Surname</w:t>
                            </w:r>
                            <w:r w:rsidRPr="002D0BAC">
                              <w:rPr>
                                <w:color w:val="FBFBFA" w:themeColor="background1"/>
                                <w:sz w:val="18"/>
                                <w:szCs w:val="18"/>
                              </w:rPr>
                              <w:br/>
                              <w:t>Your role goes here</w:t>
                            </w:r>
                            <w:r w:rsidRPr="002D0BAC">
                              <w:rPr>
                                <w:color w:val="FBFBFA" w:themeColor="background1"/>
                                <w:sz w:val="18"/>
                                <w:szCs w:val="18"/>
                              </w:rPr>
                              <w:br/>
                              <w:t>youremail@oracle.com</w:t>
                            </w:r>
                          </w:p>
                          <w:p w14:paraId="239258DC" w14:textId="77777777" w:rsidR="00880F5C" w:rsidRPr="002D0BAC" w:rsidRDefault="00880F5C" w:rsidP="002D0BAC">
                            <w:pPr>
                              <w:rPr>
                                <w:color w:val="FBFBFA" w:themeColor="background1"/>
                                <w:sz w:val="18"/>
                                <w:szCs w:val="18"/>
                              </w:rPr>
                            </w:pPr>
                            <w:r w:rsidRPr="002D0BAC">
                              <w:rPr>
                                <w:color w:val="FBFBFA" w:themeColor="background1"/>
                                <w:sz w:val="18"/>
                                <w:szCs w:val="18"/>
                              </w:rPr>
                              <w:t>August 24th, 2023</w:t>
                            </w:r>
                          </w:p>
                        </w:txbxContent>
                      </wps:txbx>
                      <wps:bodyPr rot="0" spcFirstLastPara="0" vertOverflow="overflow" horzOverflow="overflow" vert="horz" wrap="square" lIns="0" tIns="0" rIns="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8A717" id="CONTACT - white (bottom left)" o:spid="_x0000_s1031" type="#_x0000_t202" style="position:absolute;margin-left:-.4pt;margin-top:610.45pt;width:146.85pt;height:104.3pt;z-index:251620347;visibility:hidden;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" filled="f" stroked="f" strokeweight=".5pt">
                <v:textbox inset="0,0,0">
                  <w:txbxContent>
                    <w:p w14:paraId="00504C78" w14:textId="77777777" w:rsidR="00880F5C" w:rsidRPr="002D0BAC" w:rsidRDefault="003759B5" w:rsidP="002D0BAC">
                      <w:pPr>
                        <w:rPr>
                          <w:color w:val="FBFBFA" w:themeColor="background1"/>
                          <w:sz w:val="18"/>
                          <w:szCs w:val="18"/>
                        </w:rPr>
                      </w:pPr>
                      <w:r w:rsidRPr="002D0BAC">
                        <w:rPr>
                          <w:color w:val="FBFBFA" w:themeColor="background1"/>
                          <w:sz w:val="18"/>
                          <w:szCs w:val="18"/>
                        </w:rPr>
                        <w:t>Your contact at Oracle</w:t>
                      </w:r>
                      <w:r w:rsidRPr="002D0BAC">
                        <w:rPr>
                          <w:color w:val="FBFBFA" w:themeColor="background1"/>
                          <w:sz w:val="18"/>
                          <w:szCs w:val="18"/>
                        </w:rPr>
                        <w:br/>
                        <w:t>First name Surname</w:t>
                      </w:r>
                      <w:r w:rsidRPr="002D0BAC">
                        <w:rPr>
                          <w:color w:val="FBFBFA" w:themeColor="background1"/>
                          <w:sz w:val="18"/>
                          <w:szCs w:val="18"/>
                        </w:rPr>
                        <w:br/>
                        <w:t>Your role goes here</w:t>
                      </w:r>
                      <w:r w:rsidRPr="002D0BAC">
                        <w:rPr>
                          <w:color w:val="FBFBFA" w:themeColor="background1"/>
                          <w:sz w:val="18"/>
                          <w:szCs w:val="18"/>
                        </w:rPr>
                        <w:br/>
                        <w:t>youremail@oracle.com</w:t>
                      </w:r>
                    </w:p>
                    <w:p w14:paraId="239258DC" w14:textId="77777777" w:rsidR="00880F5C" w:rsidRPr="002D0BAC" w:rsidRDefault="00880F5C" w:rsidP="002D0BAC">
                      <w:pPr>
                        <w:rPr>
                          <w:color w:val="FBFBFA" w:themeColor="background1"/>
                          <w:sz w:val="18"/>
                          <w:szCs w:val="18"/>
                        </w:rPr>
                      </w:pPr>
                      <w:r w:rsidRPr="002D0BAC">
                        <w:rPr>
                          <w:color w:val="FBFBFA" w:themeColor="background1"/>
                          <w:sz w:val="18"/>
                          <w:szCs w:val="18"/>
                        </w:rPr>
                        <w:t>August 24th, 2023</w:t>
                      </w:r>
                    </w:p>
                  </w:txbxContent>
                </v:textbox>
                <w10:wrap anchorx="margin" anchory="margin"/>
                <w10:anchorlock/>
              </v:shape>
            </w:pict>
          </mc:Fallback>
        </mc:AlternateContent>
      </w:r>
      <w:r w:rsidR="00880F5C">
        <w:rPr>
          <w:noProof/>
        </w:rPr>
        <mc:AlternateContent>
          <mc:Choice Requires="wps">
            <w:drawing>
              <wp:anchor distT="0" distB="0" distL="114300" distR="114300" simplePos="0" relativeHeight="251621372" behindDoc="0" locked="0" layoutInCell="1" allowOverlap="1" wp14:anchorId="29461D84" wp14:editId="01E727E0">
                <wp:simplePos x="0" y="0"/>
                <wp:positionH relativeFrom="margin">
                  <wp:posOffset>20139</wp:posOffset>
                </wp:positionH>
                <wp:positionV relativeFrom="margin">
                  <wp:posOffset>4870087</wp:posOffset>
                </wp:positionV>
                <wp:extent cx="3966845" cy="2981325"/>
                <wp:effectExtent l="0" t="0" r="8255" b="3175"/>
                <wp:wrapTopAndBottom/>
                <wp:docPr id="843745565" name="TITLE - white (bottom)" hidden="1"/>
                <wp:cNvGraphicFramePr/>
                <a:graphic xmlns:a="http://schemas.openxmlformats.org/drawingml/2006/main">
                  <a:graphicData uri="http://schemas.microsoft.com/office/word/2010/wordprocessingShape">
                    <wps:wsp>
                      <wps:cNvSpPr txBox="1"/>
                      <wps:spPr>
                        <a:xfrm>
                          <a:off x="0" y="0"/>
                          <a:ext cx="3966845" cy="2981325"/>
                        </a:xfrm>
                        <a:prstGeom prst="rect">
                          <a:avLst/>
                        </a:prstGeom>
                        <a:noFill/>
                        <a:ln w="6350">
                          <a:noFill/>
                        </a:ln>
                      </wps:spPr>
                      <wps:txbx>
                        <w:txbxContent>
                          <w:p w14:paraId="65E10BEB" w14:textId="77777777" w:rsidR="00880F5C" w:rsidRPr="00880F5C" w:rsidRDefault="00880F5C" w:rsidP="00880F5C">
                            <w:pPr>
                              <w:spacing w:after="360" w:line="240" w:lineRule="auto"/>
                              <w:rPr>
                                <w:color w:val="FBFBFA" w:themeColor="background2"/>
                                <w:sz w:val="72"/>
                                <w:szCs w:val="72"/>
                              </w:rPr>
                            </w:pPr>
                            <w:r w:rsidRPr="00880F5C">
                              <w:rPr>
                                <w:color w:val="FBFBFA" w:themeColor="background2"/>
                                <w:sz w:val="72"/>
                                <w:szCs w:val="72"/>
                              </w:rPr>
                              <w:t>Oracle document title, no more than 3 lines</w:t>
                            </w:r>
                          </w:p>
                          <w:p w14:paraId="05931935" w14:textId="77777777" w:rsidR="00880F5C" w:rsidRPr="00880F5C" w:rsidRDefault="00880F5C" w:rsidP="00880F5C">
                            <w:pPr>
                              <w:rPr>
                                <w:color w:val="FBFBFA" w:themeColor="background2"/>
                              </w:rPr>
                            </w:pPr>
                            <w:r w:rsidRPr="00880F5C">
                              <w:rPr>
                                <w:color w:val="FBFBFA" w:themeColor="background2"/>
                              </w:rPr>
                              <w:t>Oracle document subtitle, usually 1 line but no more than 3 lines</w:t>
                            </w:r>
                          </w:p>
                          <w:p w14:paraId="773AA9C4" w14:textId="77777777" w:rsidR="00880F5C" w:rsidRPr="00880F5C" w:rsidRDefault="00880F5C" w:rsidP="00880F5C">
                            <w:pPr>
                              <w:pStyle w:val="OracleLegalese"/>
                              <w:rPr>
                                <w:color w:val="FBFBFA" w:themeColor="background2"/>
                              </w:rPr>
                            </w:pPr>
                            <w:r w:rsidRPr="00880F5C">
                              <w:rPr>
                                <w:color w:val="FBFBFA" w:themeColor="background2"/>
                              </w:rPr>
                              <w:t>VERSION 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61D84" id="TITLE - white (bottom)" o:spid="_x0000_s1032" type="#_x0000_t202" style="position:absolute;margin-left:1.6pt;margin-top:383.45pt;width:312.35pt;height:234.75pt;z-index:251621372;visibility:hidden;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" filled="f" stroked="f" strokeweight=".5pt">
                <v:textbox inset="0,0,0,0">
                  <w:txbxContent>
                    <w:p w14:paraId="65E10BEB" w14:textId="77777777" w:rsidR="00880F5C" w:rsidRPr="00880F5C" w:rsidRDefault="00880F5C" w:rsidP="00880F5C">
                      <w:pPr>
                        <w:spacing w:after="360" w:line="240" w:lineRule="auto"/>
                        <w:rPr>
                          <w:color w:val="FBFBFA" w:themeColor="background2"/>
                          <w:sz w:val="72"/>
                          <w:szCs w:val="72"/>
                        </w:rPr>
                      </w:pPr>
                      <w:r w:rsidRPr="00880F5C">
                        <w:rPr>
                          <w:color w:val="FBFBFA" w:themeColor="background2"/>
                          <w:sz w:val="72"/>
                          <w:szCs w:val="72"/>
                        </w:rPr>
                        <w:t>Oracle document title, no more than 3 lines</w:t>
                      </w:r>
                    </w:p>
                    <w:p w14:paraId="05931935" w14:textId="77777777" w:rsidR="00880F5C" w:rsidRPr="00880F5C" w:rsidRDefault="00880F5C" w:rsidP="00880F5C">
                      <w:pPr>
                        <w:rPr>
                          <w:color w:val="FBFBFA" w:themeColor="background2"/>
                        </w:rPr>
                      </w:pPr>
                      <w:r w:rsidRPr="00880F5C">
                        <w:rPr>
                          <w:color w:val="FBFBFA" w:themeColor="background2"/>
                        </w:rPr>
                        <w:t>Oracle document subtitle, usually 1 line but no more than 3 lines</w:t>
                      </w:r>
                    </w:p>
                    <w:p w14:paraId="773AA9C4" w14:textId="77777777" w:rsidR="00880F5C" w:rsidRPr="00880F5C" w:rsidRDefault="00880F5C" w:rsidP="00880F5C">
                      <w:pPr>
                        <w:pStyle w:val="OracleLegalese"/>
                        <w:rPr>
                          <w:color w:val="FBFBFA" w:themeColor="background2"/>
                        </w:rPr>
                      </w:pPr>
                      <w:r w:rsidRPr="00880F5C">
                        <w:rPr>
                          <w:color w:val="FBFBFA" w:themeColor="background2"/>
                        </w:rPr>
                        <w:t>VERSION 2</w:t>
                      </w:r>
                    </w:p>
                  </w:txbxContent>
                </v:textbox>
                <w10:wrap type="topAndBottom" anchorx="margin" anchory="margin"/>
              </v:shape>
            </w:pict>
          </mc:Fallback>
        </mc:AlternateContent>
      </w:r>
      <w:r w:rsidR="00C9133F">
        <w:rPr>
          <w:noProof/>
        </w:rPr>
        <mc:AlternateContent>
          <mc:Choice Requires="wps">
            <w:drawing>
              <wp:anchor distT="0" distB="0" distL="114300" distR="114300" simplePos="0" relativeHeight="251622909" behindDoc="0" locked="0" layoutInCell="1" allowOverlap="1" wp14:anchorId="1BF16477" wp14:editId="16A7E388">
                <wp:simplePos x="0" y="0"/>
                <wp:positionH relativeFrom="margin">
                  <wp:posOffset>20139</wp:posOffset>
                </wp:positionH>
                <wp:positionV relativeFrom="margin">
                  <wp:posOffset>4865824</wp:posOffset>
                </wp:positionV>
                <wp:extent cx="3966845" cy="2981325"/>
                <wp:effectExtent l="0" t="0" r="8255" b="3175"/>
                <wp:wrapTopAndBottom/>
                <wp:docPr id="1992736077" name="TITLE - black (bottom)" hidden="1"/>
                <wp:cNvGraphicFramePr/>
                <a:graphic xmlns:a="http://schemas.openxmlformats.org/drawingml/2006/main">
                  <a:graphicData uri="http://schemas.microsoft.com/office/word/2010/wordprocessingShape">
                    <wps:wsp>
                      <wps:cNvSpPr txBox="1"/>
                      <wps:spPr>
                        <a:xfrm>
                          <a:off x="0" y="0"/>
                          <a:ext cx="3966845" cy="2981325"/>
                        </a:xfrm>
                        <a:prstGeom prst="rect">
                          <a:avLst/>
                        </a:prstGeom>
                        <a:noFill/>
                        <a:ln w="6350">
                          <a:noFill/>
                        </a:ln>
                      </wps:spPr>
                      <wps:txbx>
                        <w:txbxContent>
                          <w:p w14:paraId="46FE5510" w14:textId="77777777" w:rsidR="00C9133F" w:rsidRPr="00655C0E" w:rsidRDefault="00C9133F" w:rsidP="00C9133F">
                            <w:pPr>
                              <w:spacing w:after="360" w:line="240" w:lineRule="auto"/>
                              <w:rPr>
                                <w:color w:val="000000"/>
                                <w:sz w:val="72"/>
                                <w:szCs w:val="72"/>
                              </w:rPr>
                            </w:pPr>
                            <w:r w:rsidRPr="00655C0E">
                              <w:rPr>
                                <w:color w:val="000000"/>
                                <w:sz w:val="72"/>
                                <w:szCs w:val="72"/>
                              </w:rPr>
                              <w:t>Oracle document title, no more than 3 lines</w:t>
                            </w:r>
                          </w:p>
                          <w:p w14:paraId="261218F0" w14:textId="77777777" w:rsidR="00C9133F" w:rsidRPr="005F3358" w:rsidRDefault="00C9133F" w:rsidP="00C9133F">
                            <w:pPr>
                              <w:rPr>
                                <w:color w:val="302C2A" w:themeColor="text1"/>
                              </w:rPr>
                            </w:pPr>
                            <w:r w:rsidRPr="005F3358">
                              <w:rPr>
                                <w:color w:val="302C2A" w:themeColor="text1"/>
                              </w:rPr>
                              <w:t>Oracle document subtitle, usually 1 line but no more than 3 lines</w:t>
                            </w:r>
                          </w:p>
                          <w:p w14:paraId="1F5365AA" w14:textId="77777777" w:rsidR="00C9133F" w:rsidRPr="005F3358" w:rsidRDefault="00C9133F" w:rsidP="00C9133F">
                            <w:pPr>
                              <w:pStyle w:val="OracleLegalese"/>
                              <w:rPr>
                                <w:color w:val="302C2A" w:themeColor="text1"/>
                              </w:rPr>
                            </w:pPr>
                            <w:r w:rsidRPr="005F3358">
                              <w:rPr>
                                <w:color w:val="302C2A" w:themeColor="text1"/>
                              </w:rPr>
                              <w:t>VERSION 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16477" id="TITLE - black (bottom)" o:spid="_x0000_s1033" type="#_x0000_t202" style="position:absolute;margin-left:1.6pt;margin-top:383.15pt;width:312.35pt;height:234.75pt;z-index:251622909;visibility:hidden;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" filled="f" stroked="f" strokeweight=".5pt">
                <v:textbox inset="0,0,0,0">
                  <w:txbxContent>
                    <w:p w14:paraId="46FE5510" w14:textId="77777777" w:rsidR="00C9133F" w:rsidRPr="00655C0E" w:rsidRDefault="00C9133F" w:rsidP="00C9133F">
                      <w:pPr>
                        <w:spacing w:after="360" w:line="240" w:lineRule="auto"/>
                        <w:rPr>
                          <w:color w:val="000000"/>
                          <w:sz w:val="72"/>
                          <w:szCs w:val="72"/>
                        </w:rPr>
                      </w:pPr>
                      <w:r w:rsidRPr="00655C0E">
                        <w:rPr>
                          <w:color w:val="000000"/>
                          <w:sz w:val="72"/>
                          <w:szCs w:val="72"/>
                        </w:rPr>
                        <w:t>Oracle document title, no more than 3 lines</w:t>
                      </w:r>
                    </w:p>
                    <w:p w14:paraId="261218F0" w14:textId="77777777" w:rsidR="00C9133F" w:rsidRPr="005F3358" w:rsidRDefault="00C9133F" w:rsidP="00C9133F">
                      <w:pPr>
                        <w:rPr>
                          <w:color w:val="302C2A" w:themeColor="text1"/>
                        </w:rPr>
                      </w:pPr>
                      <w:r w:rsidRPr="005F3358">
                        <w:rPr>
                          <w:color w:val="302C2A" w:themeColor="text1"/>
                        </w:rPr>
                        <w:t>Oracle document subtitle, usually 1 line but no more than 3 lines</w:t>
                      </w:r>
                    </w:p>
                    <w:p w14:paraId="1F5365AA" w14:textId="77777777" w:rsidR="00C9133F" w:rsidRPr="005F3358" w:rsidRDefault="00C9133F" w:rsidP="00C9133F">
                      <w:pPr>
                        <w:pStyle w:val="OracleLegalese"/>
                        <w:rPr>
                          <w:color w:val="302C2A" w:themeColor="text1"/>
                        </w:rPr>
                      </w:pPr>
                      <w:r w:rsidRPr="005F3358">
                        <w:rPr>
                          <w:color w:val="302C2A" w:themeColor="text1"/>
                        </w:rPr>
                        <w:t>VERSION 2</w:t>
                      </w:r>
                    </w:p>
                  </w:txbxContent>
                </v:textbox>
                <w10:wrap type="topAndBottom" anchorx="margin" anchory="margin"/>
              </v:shape>
            </w:pict>
          </mc:Fallback>
        </mc:AlternateContent>
      </w:r>
      <w:r w:rsidR="00F81241">
        <w:br w:type="page"/>
      </w:r>
    </w:p>
    <w:p w14:paraId="408304BA" w14:textId="6D654420" w:rsidR="00A54794" w:rsidRPr="00A54794" w:rsidRDefault="00A54794" w:rsidP="006406C6">
      <w:pPr>
        <w:pStyle w:val="OracleHeadline1-GeorgianoTOC"/>
      </w:pPr>
      <w:bookmarkStart w:id="0" w:name="_Toc149039282"/>
      <w:bookmarkStart w:id="1" w:name="_Toc153789490"/>
      <w:r>
        <w:lastRenderedPageBreak/>
        <w:t>A warm welcome</w:t>
      </w:r>
      <w:bookmarkEnd w:id="0"/>
      <w:bookmarkEnd w:id="1"/>
    </w:p>
    <w:p w14:paraId="7D592457" w14:textId="77777777" w:rsidR="00F94DEA" w:rsidRPr="00A3099A" w:rsidRDefault="00F94DEA" w:rsidP="00F94DEA">
      <w:pPr>
        <w:spacing w:after="240"/>
      </w:pPr>
      <w:r w:rsidRPr="008E5D59">
        <w:rPr>
          <w:noProof/>
        </w:rPr>
        <mc:AlternateContent>
          <mc:Choice Requires="wps">
            <w:drawing>
              <wp:anchor distT="0" distB="0" distL="114300" distR="114300" simplePos="0" relativeHeight="251779072" behindDoc="0" locked="0" layoutInCell="1" allowOverlap="1" wp14:anchorId="41D088A9" wp14:editId="78179455">
                <wp:simplePos x="0" y="0"/>
                <wp:positionH relativeFrom="page">
                  <wp:posOffset>720090</wp:posOffset>
                </wp:positionH>
                <wp:positionV relativeFrom="paragraph">
                  <wp:posOffset>50165</wp:posOffset>
                </wp:positionV>
                <wp:extent cx="273240" cy="46440"/>
                <wp:effectExtent l="0" t="0" r="6350" b="4445"/>
                <wp:wrapNone/>
                <wp:docPr id="166876146" name="Yellow dash"/>
                <wp:cNvGraphicFramePr/>
                <a:graphic xmlns:a="http://schemas.openxmlformats.org/drawingml/2006/main">
                  <a:graphicData uri="http://schemas.microsoft.com/office/word/2010/wordprocessingShape">
                    <wps:wsp>
                      <wps:cNvSpPr/>
                      <wps:spPr>
                        <a:xfrm>
                          <a:off x="0" y="0"/>
                          <a:ext cx="273240" cy="4644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B2BEA" id="Yellow dash" o:spid="_x0000_s1026" style="position:absolute;margin-left:56.7pt;margin-top:3.95pt;width:21.5pt;height:3.6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" fillcolor="#facc62 [3205]" stroked="f" strokeweight="1pt">
                <w10:wrap anchorx="page"/>
              </v:rect>
            </w:pict>
          </mc:Fallback>
        </mc:AlternateContent>
      </w:r>
    </w:p>
    <w:p w14:paraId="26F94721" w14:textId="4CBCC9A8" w:rsidR="0068062A" w:rsidRDefault="00165EEF" w:rsidP="00A54794">
      <w:pPr>
        <w:ind w:left="2552"/>
      </w:pPr>
      <w:r w:rsidRPr="00444743">
        <w:t xml:space="preserve">Thank you for </w:t>
      </w:r>
      <w:r>
        <w:t xml:space="preserve">providing information about your organization to the PeopleSoft product team. Based on the information provided, we will determine if you are eligible to receive the PeopleSoft Partner badge. Badges will be provided annually </w:t>
      </w:r>
      <w:r w:rsidRPr="005F7489">
        <w:rPr>
          <w:i/>
        </w:rPr>
        <w:t>for the upcoming year</w:t>
      </w:r>
      <w:r>
        <w:t xml:space="preserve">, based on your </w:t>
      </w:r>
      <w:r w:rsidRPr="005F7489">
        <w:rPr>
          <w:b/>
        </w:rPr>
        <w:t>demonstrated customer success</w:t>
      </w:r>
      <w:r>
        <w:t xml:space="preserve"> and </w:t>
      </w:r>
      <w:r w:rsidRPr="005F7489">
        <w:rPr>
          <w:b/>
        </w:rPr>
        <w:t>engagement with the PeopleSoft product team</w:t>
      </w:r>
      <w:r>
        <w:t xml:space="preserve"> </w:t>
      </w:r>
      <w:r w:rsidRPr="005F7489">
        <w:rPr>
          <w:i/>
        </w:rPr>
        <w:t>in the prior year</w:t>
      </w:r>
      <w:r w:rsidR="0068062A" w:rsidRPr="00165EEF">
        <w:rPr>
          <w:i/>
          <w:iCs/>
        </w:rPr>
        <w:t>.</w:t>
      </w:r>
    </w:p>
    <w:p w14:paraId="3105D365" w14:textId="5CE60FE8" w:rsidR="003518A0" w:rsidRDefault="00763F14" w:rsidP="00A54794">
      <w:pPr>
        <w:ind w:left="2552"/>
      </w:pPr>
      <w:r>
        <w:t xml:space="preserve">                                    </w:t>
      </w:r>
      <w:r>
        <w:rPr>
          <w:noProof/>
        </w:rPr>
        <w:drawing>
          <wp:inline distT="0" distB="0" distL="0" distR="0" wp14:anchorId="3DCF7252" wp14:editId="231E28ED">
            <wp:extent cx="2165350" cy="6159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5350" cy="615950"/>
                    </a:xfrm>
                    <a:prstGeom prst="rect">
                      <a:avLst/>
                    </a:prstGeom>
                    <a:noFill/>
                    <a:ln>
                      <a:noFill/>
                    </a:ln>
                  </pic:spPr>
                </pic:pic>
              </a:graphicData>
            </a:graphic>
          </wp:inline>
        </w:drawing>
      </w:r>
    </w:p>
    <w:p w14:paraId="478BA03C" w14:textId="4D737179" w:rsidR="003518A0" w:rsidRDefault="002652F7" w:rsidP="003518A0">
      <w:pPr>
        <w:pStyle w:val="OracleCaption"/>
        <w:ind w:left="2552"/>
      </w:pPr>
      <w:r>
        <w:t xml:space="preserve">Vice President - Oracle </w:t>
      </w:r>
    </w:p>
    <w:p w14:paraId="528EEFC5" w14:textId="77777777" w:rsidR="0068062A" w:rsidRDefault="0068062A" w:rsidP="00A54794">
      <w:pPr>
        <w:ind w:left="2552"/>
      </w:pPr>
    </w:p>
    <w:p w14:paraId="50912777" w14:textId="77777777" w:rsidR="0068062A" w:rsidRPr="0084209F" w:rsidRDefault="0068062A" w:rsidP="00A54794">
      <w:pPr>
        <w:ind w:left="2552"/>
      </w:pPr>
    </w:p>
    <w:p w14:paraId="097B847F" w14:textId="77777777" w:rsidR="00A54794" w:rsidRPr="00DF7710" w:rsidRDefault="00A54794" w:rsidP="00A54794">
      <w:pPr>
        <w:ind w:left="2552"/>
      </w:pPr>
    </w:p>
    <w:p w14:paraId="6296BA1A" w14:textId="77777777" w:rsidR="00D52B90" w:rsidRDefault="00D52B90" w:rsidP="00AC1AA6">
      <w:pPr>
        <w:rPr>
          <w:b/>
        </w:rPr>
      </w:pPr>
      <w:r>
        <w:rPr>
          <w:b/>
        </w:rPr>
        <w:br w:type="page"/>
      </w:r>
    </w:p>
    <w:p w14:paraId="3A6B6147" w14:textId="77777777" w:rsidR="00FA71B3" w:rsidRPr="00444743" w:rsidRDefault="00FA71B3" w:rsidP="00165EEF">
      <w:pPr>
        <w:pStyle w:val="OracleHeadline1"/>
      </w:pPr>
      <w:bookmarkStart w:id="2" w:name="_Toc145428879"/>
      <w:r>
        <w:lastRenderedPageBreak/>
        <w:t>Instructions</w:t>
      </w:r>
    </w:p>
    <w:p w14:paraId="70984802" w14:textId="77777777" w:rsidR="00FA71B3" w:rsidRDefault="00FA71B3" w:rsidP="00FA71B3">
      <w:r>
        <w:t xml:space="preserve">All forms will be </w:t>
      </w:r>
      <w:r w:rsidRPr="00444743">
        <w:t>carefully reviewed by the PeopleSoft management team</w:t>
      </w:r>
      <w:r>
        <w:t xml:space="preserve"> for consistency and equity across the partner community. A</w:t>
      </w:r>
      <w:r w:rsidRPr="00444743">
        <w:t xml:space="preserve">ll </w:t>
      </w:r>
      <w:r>
        <w:t xml:space="preserve">badges are issued at the </w:t>
      </w:r>
      <w:r w:rsidRPr="00444743">
        <w:t>discretion of the PeopleSoft management team.</w:t>
      </w:r>
      <w:r>
        <w:t xml:space="preserve"> </w:t>
      </w:r>
    </w:p>
    <w:p w14:paraId="1D0F6100" w14:textId="77777777" w:rsidR="00FA71B3" w:rsidRDefault="00FA71B3" w:rsidP="00FA71B3">
      <w:r>
        <w:t>Enter your responses in the shaded boxes.</w:t>
      </w:r>
    </w:p>
    <w:p w14:paraId="7209029B" w14:textId="77777777" w:rsidR="00FA71B3" w:rsidRDefault="00FA71B3" w:rsidP="00FA71B3">
      <w:r>
        <w:t xml:space="preserve">Send the finished form to </w:t>
      </w:r>
      <w:hyperlink r:id="rId9" w:history="1">
        <w:r>
          <w:rPr>
            <w:rStyle w:val="Hyperlink"/>
          </w:rPr>
          <w:t>psoft-infodev_us@oracle.com</w:t>
        </w:r>
      </w:hyperlink>
      <w:r>
        <w:t>. If you have questions, please use the same email address.</w:t>
      </w:r>
    </w:p>
    <w:p w14:paraId="5EB5EAB2" w14:textId="77777777" w:rsidR="00FA71B3" w:rsidRPr="00444743" w:rsidRDefault="00FA71B3" w:rsidP="00FA71B3">
      <w:r>
        <w:rPr>
          <w:b/>
        </w:rPr>
        <w:t xml:space="preserve">Note: </w:t>
      </w:r>
      <w:r>
        <w:t xml:space="preserve">All information supplied will be considered confidential and will be used solely for the purposes of evaluating your eligibility for the </w:t>
      </w:r>
      <w:r w:rsidRPr="00444743">
        <w:t>Peop</w:t>
      </w:r>
      <w:r>
        <w:t>leSoft Partner badge. Partners that earn the badge will be listed on the PeopleSoft Information Portal (</w:t>
      </w:r>
      <w:hyperlink r:id="rId10" w:history="1">
        <w:r w:rsidRPr="00A21EE4">
          <w:rPr>
            <w:rStyle w:val="Hyperlink"/>
          </w:rPr>
          <w:t>www.peoplesoftinfo.com</w:t>
        </w:r>
      </w:hyperlink>
      <w:r>
        <w:t>), however no information from this form will be published beyond your company name.</w:t>
      </w:r>
    </w:p>
    <w:p w14:paraId="03F98835" w14:textId="60A32445" w:rsidR="00FA71B3" w:rsidRDefault="00165EEF" w:rsidP="0093119A">
      <w:pPr>
        <w:pStyle w:val="OracleHeadline2"/>
      </w:pPr>
      <w:r>
        <w:t>202</w:t>
      </w:r>
      <w:r w:rsidR="00E81399">
        <w:t>6</w:t>
      </w:r>
      <w:r w:rsidR="00FA71B3">
        <w:t xml:space="preserve"> Badge Criteria</w:t>
      </w:r>
    </w:p>
    <w:p w14:paraId="16EB0F0E" w14:textId="122AC129" w:rsidR="00FA71B3" w:rsidRDefault="00FA71B3" w:rsidP="00FA71B3">
      <w:r>
        <w:t>To earn the 202</w:t>
      </w:r>
      <w:r w:rsidR="00E81399">
        <w:t>6</w:t>
      </w:r>
      <w:r>
        <w:t xml:space="preserve"> badge, you must demonstrate the following:</w:t>
      </w:r>
    </w:p>
    <w:p w14:paraId="52AD4F98" w14:textId="7195DBD4" w:rsidR="00FA71B3" w:rsidRPr="00783212" w:rsidRDefault="00E81399" w:rsidP="00FA71B3">
      <w:pPr>
        <w:pStyle w:val="ListParagraph"/>
        <w:numPr>
          <w:ilvl w:val="0"/>
          <w:numId w:val="9"/>
        </w:numPr>
        <w:spacing w:before="120" w:after="120" w:line="240" w:lineRule="auto"/>
        <w:contextualSpacing/>
      </w:pPr>
      <w:r>
        <w:rPr>
          <w:i/>
          <w:iCs/>
        </w:rPr>
        <w:t>2025-2026</w:t>
      </w:r>
      <w:r w:rsidR="00FA71B3" w:rsidRPr="00E61D12">
        <w:rPr>
          <w:i/>
          <w:iCs/>
        </w:rPr>
        <w:t xml:space="preserve"> Customer Success:</w:t>
      </w:r>
      <w:r w:rsidR="00FA71B3">
        <w:rPr>
          <w:i/>
          <w:iCs/>
        </w:rPr>
        <w:t xml:space="preserve"> </w:t>
      </w:r>
      <w:r w:rsidR="00FA71B3" w:rsidRPr="00783212">
        <w:t xml:space="preserve">Submitted (or named in) at least </w:t>
      </w:r>
      <w:r>
        <w:t>two</w:t>
      </w:r>
      <w:r w:rsidR="00FA71B3" w:rsidRPr="00783212">
        <w:t xml:space="preserve"> Feature Innovator</w:t>
      </w:r>
      <w:r>
        <w:t>s</w:t>
      </w:r>
      <w:r w:rsidR="00FA71B3" w:rsidRPr="00783212">
        <w:t xml:space="preserve">, or </w:t>
      </w:r>
      <w:r>
        <w:t>two</w:t>
      </w:r>
      <w:r w:rsidR="00FA71B3" w:rsidRPr="00783212">
        <w:t xml:space="preserve"> Expansion Innovator</w:t>
      </w:r>
      <w:r>
        <w:t>s</w:t>
      </w:r>
      <w:r w:rsidR="00FA71B3" w:rsidRPr="00783212">
        <w:t xml:space="preserve">, or one PeopleSoft Innovator for work that was recently completed (within the last two years, calendar year </w:t>
      </w:r>
      <w:r>
        <w:t>2025</w:t>
      </w:r>
      <w:r w:rsidR="00FA71B3" w:rsidRPr="00783212">
        <w:t xml:space="preserve"> preferred).</w:t>
      </w:r>
    </w:p>
    <w:p w14:paraId="5DD36D4F" w14:textId="401ACE53" w:rsidR="00FA71B3" w:rsidRPr="00E81399" w:rsidRDefault="00FA71B3" w:rsidP="00FA71B3">
      <w:pPr>
        <w:pStyle w:val="ListParagraph"/>
        <w:numPr>
          <w:ilvl w:val="1"/>
          <w:numId w:val="9"/>
        </w:numPr>
        <w:spacing w:before="120" w:after="120" w:line="240" w:lineRule="auto"/>
        <w:contextualSpacing/>
        <w:rPr>
          <w:b/>
          <w:bCs w:val="0"/>
        </w:rPr>
      </w:pPr>
      <w:r w:rsidRPr="00E81399">
        <w:rPr>
          <w:b/>
          <w:bCs w:val="0"/>
        </w:rPr>
        <w:t xml:space="preserve">To qualify, </w:t>
      </w:r>
      <w:r w:rsidR="00E81399" w:rsidRPr="00E81399">
        <w:rPr>
          <w:b/>
          <w:bCs w:val="0"/>
        </w:rPr>
        <w:t xml:space="preserve">at least one </w:t>
      </w:r>
      <w:r w:rsidRPr="00E81399">
        <w:rPr>
          <w:b/>
          <w:bCs w:val="0"/>
        </w:rPr>
        <w:t xml:space="preserve">story </w:t>
      </w:r>
      <w:r w:rsidR="00E81399" w:rsidRPr="00E81399">
        <w:rPr>
          <w:b/>
          <w:bCs w:val="0"/>
        </w:rPr>
        <w:t xml:space="preserve">must be approved by a customer </w:t>
      </w:r>
      <w:r w:rsidRPr="00E81399">
        <w:rPr>
          <w:b/>
          <w:bCs w:val="0"/>
        </w:rPr>
        <w:t>to be published on our Innovator pages.</w:t>
      </w:r>
      <w:r w:rsidR="00E81399" w:rsidRPr="00E81399">
        <w:rPr>
          <w:b/>
          <w:bCs w:val="0"/>
        </w:rPr>
        <w:t xml:space="preserve"> </w:t>
      </w:r>
    </w:p>
    <w:p w14:paraId="1315498B" w14:textId="7CF7AF30" w:rsidR="00FA71B3" w:rsidRPr="00783212" w:rsidRDefault="00FA71B3" w:rsidP="00FA71B3">
      <w:pPr>
        <w:pStyle w:val="ListParagraph"/>
        <w:numPr>
          <w:ilvl w:val="1"/>
          <w:numId w:val="9"/>
        </w:numPr>
        <w:spacing w:before="120" w:after="120" w:line="240" w:lineRule="auto"/>
        <w:contextualSpacing/>
      </w:pPr>
      <w:r w:rsidRPr="00783212">
        <w:t xml:space="preserve">Qualifying submissions for the </w:t>
      </w:r>
      <w:r w:rsidR="00E81399">
        <w:t>2026</w:t>
      </w:r>
      <w:r w:rsidRPr="00783212">
        <w:t xml:space="preserve"> partner badge</w:t>
      </w:r>
      <w:r w:rsidR="00E81399">
        <w:t xml:space="preserve"> can be submitted through September 2026.</w:t>
      </w:r>
    </w:p>
    <w:p w14:paraId="32B304CE" w14:textId="77777777" w:rsidR="00FA71B3" w:rsidRDefault="00FA71B3" w:rsidP="00FA71B3">
      <w:pPr>
        <w:pStyle w:val="ListParagraph"/>
        <w:numPr>
          <w:ilvl w:val="1"/>
          <w:numId w:val="9"/>
        </w:numPr>
        <w:spacing w:before="120" w:after="120" w:line="240" w:lineRule="auto"/>
        <w:contextualSpacing/>
      </w:pPr>
      <w:r w:rsidRPr="00783212">
        <w:t xml:space="preserve">Review the </w:t>
      </w:r>
      <w:hyperlink r:id="rId11" w:history="1">
        <w:r w:rsidRPr="00783212">
          <w:rPr>
            <w:rStyle w:val="Hyperlink"/>
          </w:rPr>
          <w:t>one-page overview</w:t>
        </w:r>
      </w:hyperlink>
      <w:r w:rsidRPr="00783212">
        <w:t xml:space="preserve"> of the program and see the PeopleSoft Innovators Program pages on this site for more information.</w:t>
      </w:r>
    </w:p>
    <w:p w14:paraId="7BC750B8" w14:textId="3979B74E" w:rsidR="00E81399" w:rsidRPr="00783212" w:rsidRDefault="00E81399" w:rsidP="00E81399">
      <w:pPr>
        <w:pStyle w:val="ListParagraph"/>
        <w:numPr>
          <w:ilvl w:val="0"/>
          <w:numId w:val="9"/>
        </w:numPr>
        <w:spacing w:before="120" w:after="120" w:line="240" w:lineRule="auto"/>
        <w:contextualSpacing/>
      </w:pPr>
      <w:r>
        <w:rPr>
          <w:i/>
          <w:iCs/>
        </w:rPr>
        <w:t>Customer Engagement: At least two confirmed PeopleSoft engagements</w:t>
      </w:r>
      <w:r w:rsidR="00DD6E02">
        <w:rPr>
          <w:i/>
          <w:iCs/>
        </w:rPr>
        <w:t xml:space="preserve"> in 2025-2026</w:t>
      </w:r>
    </w:p>
    <w:p w14:paraId="18CC2C3A" w14:textId="233DA2A0" w:rsidR="00FA71B3" w:rsidRPr="00E61D12" w:rsidRDefault="00FA71B3" w:rsidP="00FA71B3">
      <w:pPr>
        <w:pStyle w:val="ListParagraph"/>
        <w:numPr>
          <w:ilvl w:val="0"/>
          <w:numId w:val="9"/>
        </w:numPr>
        <w:spacing w:before="120" w:after="120" w:line="240" w:lineRule="auto"/>
        <w:contextualSpacing/>
      </w:pPr>
      <w:r w:rsidRPr="00E61D12">
        <w:rPr>
          <w:i/>
          <w:iCs/>
        </w:rPr>
        <w:t>Team Engagement:</w:t>
      </w:r>
      <w:r w:rsidRPr="00E61D12">
        <w:t xml:space="preserve"> </w:t>
      </w:r>
      <w:r w:rsidRPr="00783212">
        <w:t>At least two individuals attended or watched the recording of both general partner update calls</w:t>
      </w:r>
      <w:r w:rsidR="00DD6E02">
        <w:t xml:space="preserve"> in 2025-2026</w:t>
      </w:r>
      <w:r w:rsidRPr="00783212">
        <w:t>.</w:t>
      </w:r>
    </w:p>
    <w:p w14:paraId="6BC97B4B" w14:textId="77777777" w:rsidR="00FA71B3" w:rsidRPr="003B30BC" w:rsidRDefault="00FA71B3" w:rsidP="00FA71B3">
      <w:r>
        <w:t>Other achievements and engagements will be evaluated and considered at the PeopleSoft product team’s sole discretion.</w:t>
      </w:r>
    </w:p>
    <w:p w14:paraId="2B8BDE5D" w14:textId="77777777" w:rsidR="00FA71B3" w:rsidRPr="00165EEF" w:rsidRDefault="00FA71B3" w:rsidP="00165EEF">
      <w:pPr>
        <w:pStyle w:val="OracleHeadline1"/>
      </w:pPr>
      <w:r w:rsidRPr="00165EEF">
        <w:lastRenderedPageBreak/>
        <w:t>Input Form</w:t>
      </w:r>
    </w:p>
    <w:p w14:paraId="2FDE61D7" w14:textId="77777777" w:rsidR="00FA71B3" w:rsidRDefault="00FA71B3" w:rsidP="0093119A">
      <w:pPr>
        <w:pStyle w:val="OracleHeadline2"/>
      </w:pPr>
      <w:r>
        <w:t>Tell us about yourself</w:t>
      </w:r>
    </w:p>
    <w:p w14:paraId="015C3699" w14:textId="77777777" w:rsidR="00FA71B3" w:rsidRPr="00EF1899" w:rsidRDefault="00FA71B3" w:rsidP="00FA71B3">
      <w:pPr>
        <w:keepNext/>
        <w:spacing w:before="120"/>
        <w:rPr>
          <w:b/>
        </w:rPr>
      </w:pPr>
      <w:r w:rsidRPr="00EF1899">
        <w:rPr>
          <w:b/>
        </w:rPr>
        <w:t>Your company or organization</w:t>
      </w:r>
    </w:p>
    <w:tbl>
      <w:tblPr>
        <w:tblStyle w:val="TableGrid"/>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75"/>
      </w:tblGrid>
      <w:tr w:rsidR="00FA71B3" w14:paraId="2EC0C46B" w14:textId="77777777" w:rsidTr="00770999">
        <w:tc>
          <w:tcPr>
            <w:tcW w:w="10075"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49A7359E" w14:textId="106641BE" w:rsidR="00FA71B3" w:rsidRDefault="00FA71B3" w:rsidP="00770999"/>
        </w:tc>
      </w:tr>
    </w:tbl>
    <w:p w14:paraId="343C0FE5" w14:textId="77777777" w:rsidR="00FA71B3" w:rsidRPr="00603A6B" w:rsidRDefault="00FA71B3" w:rsidP="00FA71B3">
      <w:pPr>
        <w:keepNext/>
        <w:spacing w:before="120"/>
        <w:rPr>
          <w:b/>
        </w:rPr>
      </w:pPr>
      <w:r>
        <w:rPr>
          <w:b/>
        </w:rPr>
        <w:t>Your n</w:t>
      </w:r>
      <w:r w:rsidRPr="00603A6B">
        <w:rPr>
          <w:b/>
        </w:rPr>
        <w:t>ame</w:t>
      </w:r>
    </w:p>
    <w:tbl>
      <w:tblPr>
        <w:tblStyle w:val="TableGrid"/>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75"/>
      </w:tblGrid>
      <w:tr w:rsidR="00FA71B3" w14:paraId="02891BBA" w14:textId="77777777" w:rsidTr="00770999">
        <w:tc>
          <w:tcPr>
            <w:tcW w:w="10075"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7F3A818E" w14:textId="77777777" w:rsidR="00FA71B3" w:rsidRDefault="00FA71B3" w:rsidP="00770999"/>
        </w:tc>
      </w:tr>
    </w:tbl>
    <w:p w14:paraId="60F95ADA" w14:textId="77777777" w:rsidR="00FA71B3" w:rsidRPr="00603A6B" w:rsidRDefault="00FA71B3" w:rsidP="00FA71B3">
      <w:pPr>
        <w:keepNext/>
        <w:spacing w:before="120"/>
        <w:rPr>
          <w:b/>
        </w:rPr>
      </w:pPr>
      <w:r w:rsidRPr="00603A6B">
        <w:rPr>
          <w:b/>
        </w:rPr>
        <w:t>Your email address</w:t>
      </w:r>
    </w:p>
    <w:tbl>
      <w:tblPr>
        <w:tblStyle w:val="TableGrid"/>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75"/>
      </w:tblGrid>
      <w:tr w:rsidR="00FA71B3" w14:paraId="1F91C5CC" w14:textId="77777777" w:rsidTr="00770999">
        <w:tc>
          <w:tcPr>
            <w:tcW w:w="10075"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591F4473" w14:textId="77777777" w:rsidR="00FA71B3" w:rsidRDefault="00FA71B3" w:rsidP="00770999"/>
        </w:tc>
      </w:tr>
    </w:tbl>
    <w:p w14:paraId="365DEAAB" w14:textId="77777777" w:rsidR="00FA71B3" w:rsidRPr="00603A6B" w:rsidRDefault="00FA71B3" w:rsidP="00FA71B3">
      <w:pPr>
        <w:keepNext/>
        <w:spacing w:before="120"/>
        <w:rPr>
          <w:b/>
        </w:rPr>
      </w:pPr>
      <w:r>
        <w:rPr>
          <w:b/>
        </w:rPr>
        <w:t>Submission date</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80"/>
      </w:tblGrid>
      <w:tr w:rsidR="00FA71B3" w14:paraId="468FA158"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4C006781" w14:textId="77777777" w:rsidR="00FA71B3" w:rsidRDefault="00FA71B3" w:rsidP="00770999"/>
        </w:tc>
      </w:tr>
    </w:tbl>
    <w:p w14:paraId="0F2D92E0" w14:textId="77777777" w:rsidR="00FA71B3" w:rsidRDefault="00FA71B3" w:rsidP="0093119A">
      <w:pPr>
        <w:pStyle w:val="OracleHeadline2"/>
      </w:pPr>
      <w:r>
        <w:t>Your PeopleSoft team</w:t>
      </w:r>
    </w:p>
    <w:p w14:paraId="6268500C" w14:textId="77777777" w:rsidR="00FA71B3" w:rsidRDefault="00FA71B3" w:rsidP="00FA71B3">
      <w:r w:rsidRPr="00DC64EE">
        <w:t>Use this section to help us understand your PeopleSoft practice.</w:t>
      </w:r>
      <w:r>
        <w:t xml:space="preserve"> This section is informational only – it is </w:t>
      </w:r>
      <w:r w:rsidRPr="0032306B">
        <w:rPr>
          <w:b/>
          <w:i/>
        </w:rPr>
        <w:t>not</w:t>
      </w:r>
      <w:r>
        <w:t xml:space="preserve"> used to determine badge eligibility.</w:t>
      </w:r>
    </w:p>
    <w:p w14:paraId="56D3D0CC" w14:textId="77777777" w:rsidR="00FA71B3" w:rsidRPr="00603A6B" w:rsidRDefault="00FA71B3" w:rsidP="00FA71B3">
      <w:pPr>
        <w:keepNext/>
        <w:rPr>
          <w:b/>
        </w:rPr>
      </w:pPr>
      <w:r w:rsidRPr="00DC64EE">
        <w:rPr>
          <w:b/>
        </w:rPr>
        <w:t xml:space="preserve">Number of resources with at least </w:t>
      </w:r>
      <w:r>
        <w:rPr>
          <w:b/>
        </w:rPr>
        <w:t>two</w:t>
      </w:r>
      <w:r w:rsidRPr="00DC64EE">
        <w:rPr>
          <w:b/>
        </w:rPr>
        <w:t xml:space="preserve"> years of PeopleSoft experience</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80"/>
      </w:tblGrid>
      <w:tr w:rsidR="00FA71B3" w14:paraId="2A44191B"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16FE064B" w14:textId="77777777" w:rsidR="00FA71B3" w:rsidRDefault="00FA71B3" w:rsidP="00770999"/>
        </w:tc>
      </w:tr>
    </w:tbl>
    <w:p w14:paraId="1183DA95" w14:textId="6C0306BC" w:rsidR="00FA71B3" w:rsidRPr="00603A6B" w:rsidRDefault="00FA71B3" w:rsidP="00FA71B3">
      <w:pPr>
        <w:keepNext/>
        <w:spacing w:before="120"/>
        <w:rPr>
          <w:b/>
        </w:rPr>
      </w:pPr>
      <w:r w:rsidRPr="00F025C2">
        <w:rPr>
          <w:b/>
        </w:rPr>
        <w:t xml:space="preserve">What PeopleSoft engagements are currently active or have been completed within </w:t>
      </w:r>
      <w:r w:rsidR="00DD6E02">
        <w:rPr>
          <w:b/>
        </w:rPr>
        <w:t>2025-2026</w:t>
      </w:r>
      <w:r w:rsidRPr="00F025C2">
        <w:rPr>
          <w:b/>
        </w:rPr>
        <w:t xml:space="preserve"> (for example, product implementations, feature deployments, PUM updates, PeopleTools upgrades, and so on)?</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3780"/>
        <w:gridCol w:w="6300"/>
      </w:tblGrid>
      <w:tr w:rsidR="00FA71B3" w:rsidRPr="006F2D65" w14:paraId="24CEBA0F" w14:textId="77777777" w:rsidTr="00770999">
        <w:trPr>
          <w:tblHeader/>
        </w:trPr>
        <w:tc>
          <w:tcPr>
            <w:tcW w:w="37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0A653B55" w14:textId="77777777" w:rsidR="00FA71B3" w:rsidRPr="006F2D65" w:rsidRDefault="00FA71B3" w:rsidP="00770999">
            <w:pPr>
              <w:keepNext/>
              <w:rPr>
                <w:b/>
                <w:bCs w:val="0"/>
                <w:sz w:val="22"/>
                <w:szCs w:val="22"/>
              </w:rPr>
            </w:pPr>
            <w:r w:rsidRPr="006F2D65">
              <w:rPr>
                <w:b/>
                <w:sz w:val="22"/>
                <w:szCs w:val="22"/>
              </w:rPr>
              <w:t>Customer Name</w:t>
            </w:r>
          </w:p>
        </w:tc>
        <w:tc>
          <w:tcPr>
            <w:tcW w:w="630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68A1DE01" w14:textId="77777777" w:rsidR="00FA71B3" w:rsidRPr="006F2D65" w:rsidRDefault="00FA71B3" w:rsidP="00770999">
            <w:pPr>
              <w:rPr>
                <w:b/>
                <w:bCs w:val="0"/>
                <w:sz w:val="22"/>
                <w:szCs w:val="22"/>
              </w:rPr>
            </w:pPr>
            <w:r w:rsidRPr="006F2D65">
              <w:rPr>
                <w:b/>
                <w:sz w:val="22"/>
                <w:szCs w:val="22"/>
              </w:rPr>
              <w:t>Activity</w:t>
            </w:r>
          </w:p>
        </w:tc>
      </w:tr>
      <w:tr w:rsidR="00FA71B3" w:rsidRPr="006F2D65" w14:paraId="56EA2059" w14:textId="77777777" w:rsidTr="00770999">
        <w:tc>
          <w:tcPr>
            <w:tcW w:w="37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29C4A84B" w14:textId="77777777" w:rsidR="00FA71B3" w:rsidRPr="006F2D65" w:rsidRDefault="00FA71B3" w:rsidP="00770999">
            <w:pPr>
              <w:rPr>
                <w:sz w:val="22"/>
                <w:szCs w:val="22"/>
              </w:rPr>
            </w:pPr>
          </w:p>
        </w:tc>
        <w:tc>
          <w:tcPr>
            <w:tcW w:w="630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78790CB9" w14:textId="77777777" w:rsidR="00FA71B3" w:rsidRPr="006F2D65" w:rsidRDefault="00FA71B3" w:rsidP="00770999">
            <w:pPr>
              <w:rPr>
                <w:sz w:val="22"/>
                <w:szCs w:val="22"/>
              </w:rPr>
            </w:pPr>
          </w:p>
        </w:tc>
      </w:tr>
    </w:tbl>
    <w:p w14:paraId="6EE7DC02" w14:textId="77777777" w:rsidR="00FA71B3" w:rsidRPr="00EF1899" w:rsidRDefault="00FA71B3" w:rsidP="00FA71B3">
      <w:pPr>
        <w:keepNext/>
        <w:spacing w:before="120"/>
        <w:rPr>
          <w:b/>
        </w:rPr>
      </w:pPr>
      <w:r w:rsidRPr="00422139">
        <w:rPr>
          <w:b/>
        </w:rPr>
        <w:lastRenderedPageBreak/>
        <w:t>What product areas, technologies, or service types have you focused on in the past 12 months</w:t>
      </w:r>
      <w:r>
        <w:rPr>
          <w:b/>
        </w:rPr>
        <w:t>?</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80"/>
      </w:tblGrid>
      <w:tr w:rsidR="00FA71B3" w:rsidRPr="00042B3B" w14:paraId="48B42C7F"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4FF02539" w14:textId="77777777" w:rsidR="00FA71B3" w:rsidRPr="00042B3B" w:rsidRDefault="00FA71B3" w:rsidP="00165EEF"/>
          <w:p w14:paraId="4AD0D625" w14:textId="77777777" w:rsidR="00FA71B3" w:rsidRPr="00042B3B" w:rsidRDefault="00FA71B3" w:rsidP="00770999"/>
        </w:tc>
      </w:tr>
    </w:tbl>
    <w:p w14:paraId="431BE2EC" w14:textId="77777777" w:rsidR="00FA71B3" w:rsidRPr="00EF1899" w:rsidRDefault="00FA71B3" w:rsidP="00FA71B3">
      <w:pPr>
        <w:keepNext/>
        <w:spacing w:before="120"/>
        <w:rPr>
          <w:b/>
        </w:rPr>
      </w:pPr>
      <w:r>
        <w:rPr>
          <w:b/>
        </w:rPr>
        <w:t>Which geographic regions do you provide services in?</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80"/>
      </w:tblGrid>
      <w:tr w:rsidR="00FA71B3" w:rsidRPr="00042B3B" w14:paraId="71DE8EDD"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1FDD48F5" w14:textId="77777777" w:rsidR="00FA71B3" w:rsidRPr="00042B3B" w:rsidRDefault="00FA71B3" w:rsidP="00165EEF"/>
          <w:p w14:paraId="0744B4F3" w14:textId="77777777" w:rsidR="00FA71B3" w:rsidRPr="00042B3B" w:rsidRDefault="00FA71B3" w:rsidP="00770999"/>
        </w:tc>
      </w:tr>
    </w:tbl>
    <w:p w14:paraId="021BA428" w14:textId="77777777" w:rsidR="00FA71B3" w:rsidRPr="00EF1899" w:rsidRDefault="00FA71B3" w:rsidP="00FA71B3">
      <w:pPr>
        <w:keepNext/>
        <w:spacing w:before="120"/>
        <w:rPr>
          <w:b/>
        </w:rPr>
      </w:pPr>
      <w:r w:rsidRPr="00422139">
        <w:rPr>
          <w:b/>
        </w:rPr>
        <w:t xml:space="preserve">If your organization offers any </w:t>
      </w:r>
      <w:r>
        <w:rPr>
          <w:b/>
        </w:rPr>
        <w:t>packaged</w:t>
      </w:r>
      <w:r w:rsidRPr="00422139">
        <w:rPr>
          <w:b/>
        </w:rPr>
        <w:t xml:space="preserve"> solutions (</w:t>
      </w:r>
      <w:r>
        <w:rPr>
          <w:b/>
        </w:rPr>
        <w:t>or</w:t>
      </w:r>
      <w:r w:rsidRPr="00422139">
        <w:rPr>
          <w:b/>
        </w:rPr>
        <w:t xml:space="preserve"> extensions) exclusive to PeopleSoft customers, please list them here</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80"/>
      </w:tblGrid>
      <w:tr w:rsidR="00FA71B3" w14:paraId="440A9ECF"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79754D59" w14:textId="77777777" w:rsidR="00FA71B3" w:rsidRDefault="00FA71B3" w:rsidP="00165EEF"/>
          <w:p w14:paraId="24253FBB" w14:textId="77777777" w:rsidR="00FA71B3" w:rsidRDefault="00FA71B3" w:rsidP="00770999"/>
        </w:tc>
      </w:tr>
    </w:tbl>
    <w:p w14:paraId="667B35AD" w14:textId="77777777" w:rsidR="00FA71B3" w:rsidRPr="00EF1899" w:rsidRDefault="00FA71B3" w:rsidP="00FA71B3">
      <w:pPr>
        <w:keepNext/>
        <w:spacing w:before="120"/>
        <w:rPr>
          <w:b/>
        </w:rPr>
      </w:pPr>
      <w:r w:rsidRPr="00422139">
        <w:rPr>
          <w:b/>
        </w:rPr>
        <w:t xml:space="preserve">Additional </w:t>
      </w:r>
      <w:r>
        <w:rPr>
          <w:b/>
        </w:rPr>
        <w:t>c</w:t>
      </w:r>
      <w:r w:rsidRPr="00422139">
        <w:rPr>
          <w:b/>
        </w:rPr>
        <w:t>omments</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80"/>
      </w:tblGrid>
      <w:tr w:rsidR="00FA71B3" w14:paraId="5FA72B3A"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1FC71CD2" w14:textId="77777777" w:rsidR="00FA71B3" w:rsidRDefault="00FA71B3" w:rsidP="00165EEF"/>
          <w:p w14:paraId="34A95824" w14:textId="77777777" w:rsidR="00FA71B3" w:rsidRDefault="00FA71B3" w:rsidP="00770999"/>
        </w:tc>
      </w:tr>
    </w:tbl>
    <w:p w14:paraId="2B323B38" w14:textId="77777777" w:rsidR="00FA71B3" w:rsidRPr="0093119A" w:rsidRDefault="00FA71B3" w:rsidP="0093119A">
      <w:pPr>
        <w:pStyle w:val="OracleHeadline2"/>
      </w:pPr>
      <w:r w:rsidRPr="00FA71B3">
        <w:t>Customer success</w:t>
      </w:r>
    </w:p>
    <w:p w14:paraId="4116A371" w14:textId="7930CCAF" w:rsidR="00FA71B3" w:rsidRDefault="00FA71B3" w:rsidP="00FA71B3">
      <w:r>
        <w:t xml:space="preserve">Use this section to summarize the accepted innovator nominations you’ve submitted or that you’ve been named in by customers for </w:t>
      </w:r>
      <w:r w:rsidRPr="00783212">
        <w:t xml:space="preserve">work that was recently completed (within the last two years, calendar year </w:t>
      </w:r>
      <w:r w:rsidR="00E81399">
        <w:t>2025</w:t>
      </w:r>
      <w:r w:rsidRPr="00783212">
        <w:t xml:space="preserve"> preferred).</w:t>
      </w:r>
    </w:p>
    <w:p w14:paraId="1C890690" w14:textId="77777777" w:rsidR="00FA71B3" w:rsidRPr="009E7754" w:rsidRDefault="00FA71B3" w:rsidP="00FA71B3">
      <w:r w:rsidRPr="009E7754">
        <w:rPr>
          <w:b/>
        </w:rPr>
        <w:t>Note:</w:t>
      </w:r>
      <w:r>
        <w:t xml:space="preserve"> A customer must be live and in production and current on Oracle support to be accepted as an innovator.</w:t>
      </w:r>
    </w:p>
    <w:p w14:paraId="4FCD73FD" w14:textId="77777777" w:rsidR="00FA71B3" w:rsidRPr="00FA71B3" w:rsidRDefault="00FA71B3" w:rsidP="00FA71B3">
      <w:pPr>
        <w:pStyle w:val="OracleHeadline3"/>
      </w:pPr>
      <w:r w:rsidRPr="00FA71B3">
        <w:lastRenderedPageBreak/>
        <w:t>Feature Innovators</w:t>
      </w:r>
    </w:p>
    <w:p w14:paraId="17E79B29" w14:textId="77777777" w:rsidR="00FA71B3" w:rsidRPr="004363CB" w:rsidRDefault="00FA71B3" w:rsidP="00FA71B3">
      <w:pPr>
        <w:keepNext/>
        <w:rPr>
          <w:b/>
        </w:rPr>
      </w:pPr>
      <w:r w:rsidRPr="009E7754">
        <w:t xml:space="preserve">List </w:t>
      </w:r>
      <w:r>
        <w:t>F</w:t>
      </w:r>
      <w:r w:rsidRPr="009E7754">
        <w:t xml:space="preserve">eature </w:t>
      </w:r>
      <w:r>
        <w:t>I</w:t>
      </w:r>
      <w:r w:rsidRPr="009E7754">
        <w:t>nnovators here. Include the pillar and feature for which they were recognized</w:t>
      </w:r>
      <w:r w:rsidRPr="00474AF9">
        <w:t>.</w:t>
      </w:r>
    </w:p>
    <w:tbl>
      <w:tblPr>
        <w:tblStyle w:val="TableGrid"/>
        <w:tblW w:w="10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2520"/>
        <w:gridCol w:w="2070"/>
        <w:gridCol w:w="5487"/>
      </w:tblGrid>
      <w:tr w:rsidR="00FA71B3" w:rsidRPr="006F2D65" w14:paraId="30C81342" w14:textId="77777777" w:rsidTr="00770999">
        <w:trPr>
          <w:tblHeader/>
        </w:trPr>
        <w:tc>
          <w:tcPr>
            <w:tcW w:w="252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2B383D1A" w14:textId="77777777" w:rsidR="00FA71B3" w:rsidRPr="006F2D65" w:rsidRDefault="00FA71B3" w:rsidP="00770999">
            <w:pPr>
              <w:keepNext/>
              <w:rPr>
                <w:b/>
                <w:bCs w:val="0"/>
                <w:sz w:val="22"/>
                <w:szCs w:val="22"/>
              </w:rPr>
            </w:pPr>
            <w:r w:rsidRPr="006F2D65">
              <w:rPr>
                <w:b/>
                <w:sz w:val="22"/>
                <w:szCs w:val="22"/>
              </w:rPr>
              <w:t>Customer Name</w:t>
            </w:r>
          </w:p>
        </w:tc>
        <w:tc>
          <w:tcPr>
            <w:tcW w:w="207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278CD3AE" w14:textId="77777777" w:rsidR="00FA71B3" w:rsidRPr="006F2D65" w:rsidRDefault="00FA71B3" w:rsidP="00770999">
            <w:pPr>
              <w:rPr>
                <w:b/>
                <w:bCs w:val="0"/>
                <w:sz w:val="22"/>
                <w:szCs w:val="22"/>
              </w:rPr>
            </w:pPr>
            <w:r w:rsidRPr="006F2D65">
              <w:rPr>
                <w:b/>
                <w:sz w:val="22"/>
                <w:szCs w:val="22"/>
              </w:rPr>
              <w:t>Region</w:t>
            </w:r>
          </w:p>
        </w:tc>
        <w:tc>
          <w:tcPr>
            <w:tcW w:w="5487"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60A18DC1" w14:textId="77777777" w:rsidR="00FA71B3" w:rsidRPr="006F2D65" w:rsidRDefault="00FA71B3" w:rsidP="00770999">
            <w:pPr>
              <w:rPr>
                <w:b/>
                <w:bCs w:val="0"/>
                <w:sz w:val="22"/>
                <w:szCs w:val="22"/>
              </w:rPr>
            </w:pPr>
            <w:r w:rsidRPr="006F2D65">
              <w:rPr>
                <w:b/>
                <w:sz w:val="22"/>
                <w:szCs w:val="22"/>
              </w:rPr>
              <w:t>Pillar and Feature</w:t>
            </w:r>
          </w:p>
        </w:tc>
      </w:tr>
      <w:tr w:rsidR="00FA71B3" w:rsidRPr="006F2D65" w14:paraId="27F39CE7" w14:textId="77777777" w:rsidTr="00770999">
        <w:tc>
          <w:tcPr>
            <w:tcW w:w="2520" w:type="dxa"/>
            <w:tcBorders>
              <w:top w:val="single" w:sz="4" w:space="0" w:color="CEC9C6"/>
              <w:left w:val="single" w:sz="4" w:space="0" w:color="CEC9C6"/>
              <w:bottom w:val="single" w:sz="4" w:space="0" w:color="CEC9C6"/>
              <w:right w:val="single" w:sz="4" w:space="0" w:color="CEC9C6"/>
            </w:tcBorders>
            <w:shd w:val="clear" w:color="auto" w:fill="F1EFED"/>
          </w:tcPr>
          <w:p w14:paraId="0697A545" w14:textId="77777777" w:rsidR="00FA71B3" w:rsidRPr="006F2D65" w:rsidRDefault="00FA71B3" w:rsidP="00770999">
            <w:pPr>
              <w:rPr>
                <w:sz w:val="22"/>
                <w:szCs w:val="22"/>
              </w:rPr>
            </w:pPr>
          </w:p>
        </w:tc>
        <w:tc>
          <w:tcPr>
            <w:tcW w:w="2070" w:type="dxa"/>
            <w:tcBorders>
              <w:top w:val="single" w:sz="4" w:space="0" w:color="CEC9C6"/>
              <w:left w:val="single" w:sz="4" w:space="0" w:color="CEC9C6"/>
              <w:bottom w:val="single" w:sz="4" w:space="0" w:color="CEC9C6"/>
              <w:right w:val="single" w:sz="4" w:space="0" w:color="CEC9C6"/>
            </w:tcBorders>
            <w:shd w:val="clear" w:color="auto" w:fill="F1EFED"/>
          </w:tcPr>
          <w:p w14:paraId="02ABF6D3" w14:textId="77777777" w:rsidR="00FA71B3" w:rsidRPr="006F2D65" w:rsidRDefault="00FA71B3" w:rsidP="00770999">
            <w:pPr>
              <w:rPr>
                <w:sz w:val="22"/>
                <w:szCs w:val="22"/>
              </w:rPr>
            </w:pPr>
          </w:p>
        </w:tc>
        <w:tc>
          <w:tcPr>
            <w:tcW w:w="5487" w:type="dxa"/>
            <w:tcBorders>
              <w:top w:val="single" w:sz="4" w:space="0" w:color="CEC9C6"/>
              <w:left w:val="single" w:sz="4" w:space="0" w:color="CEC9C6"/>
              <w:bottom w:val="single" w:sz="4" w:space="0" w:color="CEC9C6"/>
              <w:right w:val="single" w:sz="4" w:space="0" w:color="CEC9C6"/>
            </w:tcBorders>
            <w:shd w:val="clear" w:color="auto" w:fill="F1EFED"/>
          </w:tcPr>
          <w:p w14:paraId="1A28BD51" w14:textId="77777777" w:rsidR="00FA71B3" w:rsidRPr="006F2D65" w:rsidRDefault="00FA71B3" w:rsidP="00770999">
            <w:pPr>
              <w:rPr>
                <w:sz w:val="22"/>
                <w:szCs w:val="22"/>
              </w:rPr>
            </w:pPr>
          </w:p>
        </w:tc>
      </w:tr>
    </w:tbl>
    <w:p w14:paraId="47D7178B" w14:textId="77777777" w:rsidR="00FA71B3" w:rsidRPr="00FA71B3" w:rsidRDefault="00FA71B3" w:rsidP="00FA71B3">
      <w:pPr>
        <w:pStyle w:val="OracleHeadline3"/>
      </w:pPr>
      <w:r w:rsidRPr="00FA71B3">
        <w:t>Expansion Innovators</w:t>
      </w:r>
    </w:p>
    <w:p w14:paraId="21AF103B" w14:textId="77777777" w:rsidR="00FA71B3" w:rsidRPr="004363CB" w:rsidRDefault="00FA71B3" w:rsidP="00FA71B3">
      <w:pPr>
        <w:keepNext/>
        <w:rPr>
          <w:b/>
        </w:rPr>
      </w:pPr>
      <w:r w:rsidRPr="009E7754">
        <w:t xml:space="preserve">List </w:t>
      </w:r>
      <w:r>
        <w:t>Expansion</w:t>
      </w:r>
      <w:r w:rsidRPr="009E7754">
        <w:t xml:space="preserve"> </w:t>
      </w:r>
      <w:r>
        <w:t>I</w:t>
      </w:r>
      <w:r w:rsidRPr="009E7754">
        <w:t xml:space="preserve">nnovators here. </w:t>
      </w:r>
      <w:r>
        <w:t>Describe the expansion</w:t>
      </w:r>
      <w:r w:rsidRPr="009E7754">
        <w:t xml:space="preserve"> for which they were recognized</w:t>
      </w:r>
      <w:r>
        <w:t xml:space="preserve"> (module, business unit, or region, and so on)</w:t>
      </w:r>
      <w:r w:rsidRPr="00474AF9">
        <w:t>.</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2520"/>
        <w:gridCol w:w="7560"/>
      </w:tblGrid>
      <w:tr w:rsidR="00FA71B3" w:rsidRPr="006F2D65" w14:paraId="27326CF0" w14:textId="77777777" w:rsidTr="00770999">
        <w:trPr>
          <w:tblHeader/>
        </w:trPr>
        <w:tc>
          <w:tcPr>
            <w:tcW w:w="252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540E6E04" w14:textId="77777777" w:rsidR="00FA71B3" w:rsidRPr="006F2D65" w:rsidRDefault="00FA71B3" w:rsidP="00770999">
            <w:pPr>
              <w:keepNext/>
              <w:rPr>
                <w:b/>
                <w:bCs w:val="0"/>
                <w:sz w:val="22"/>
                <w:szCs w:val="22"/>
              </w:rPr>
            </w:pPr>
            <w:r w:rsidRPr="006F2D65">
              <w:rPr>
                <w:b/>
                <w:sz w:val="22"/>
                <w:szCs w:val="22"/>
              </w:rPr>
              <w:t>Customer Name</w:t>
            </w:r>
          </w:p>
        </w:tc>
        <w:tc>
          <w:tcPr>
            <w:tcW w:w="756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489F6D57" w14:textId="77777777" w:rsidR="00FA71B3" w:rsidRPr="006F2D65" w:rsidRDefault="00FA71B3" w:rsidP="00770999">
            <w:pPr>
              <w:rPr>
                <w:b/>
                <w:bCs w:val="0"/>
                <w:sz w:val="22"/>
                <w:szCs w:val="22"/>
              </w:rPr>
            </w:pPr>
            <w:r w:rsidRPr="006F2D65">
              <w:rPr>
                <w:b/>
                <w:sz w:val="22"/>
                <w:szCs w:val="22"/>
              </w:rPr>
              <w:t>Expansion Project</w:t>
            </w:r>
          </w:p>
        </w:tc>
      </w:tr>
      <w:tr w:rsidR="00FA71B3" w:rsidRPr="006F2D65" w14:paraId="4AA3DFDB" w14:textId="77777777" w:rsidTr="00770999">
        <w:tc>
          <w:tcPr>
            <w:tcW w:w="2520" w:type="dxa"/>
            <w:tcBorders>
              <w:top w:val="single" w:sz="4" w:space="0" w:color="CEC9C6"/>
              <w:left w:val="single" w:sz="4" w:space="0" w:color="CEC9C6"/>
              <w:bottom w:val="single" w:sz="4" w:space="0" w:color="CEC9C6"/>
              <w:right w:val="single" w:sz="4" w:space="0" w:color="CEC9C6"/>
            </w:tcBorders>
            <w:shd w:val="clear" w:color="auto" w:fill="F1EFED"/>
          </w:tcPr>
          <w:p w14:paraId="5489EDDB" w14:textId="77777777" w:rsidR="00FA71B3" w:rsidRPr="006F2D65" w:rsidRDefault="00FA71B3" w:rsidP="00770999">
            <w:pPr>
              <w:rPr>
                <w:sz w:val="22"/>
                <w:szCs w:val="22"/>
              </w:rPr>
            </w:pPr>
          </w:p>
        </w:tc>
        <w:tc>
          <w:tcPr>
            <w:tcW w:w="7560" w:type="dxa"/>
            <w:tcBorders>
              <w:top w:val="single" w:sz="4" w:space="0" w:color="CEC9C6"/>
              <w:left w:val="single" w:sz="4" w:space="0" w:color="CEC9C6"/>
              <w:bottom w:val="single" w:sz="4" w:space="0" w:color="CEC9C6"/>
              <w:right w:val="single" w:sz="4" w:space="0" w:color="CEC9C6"/>
            </w:tcBorders>
            <w:shd w:val="clear" w:color="auto" w:fill="F1EFED"/>
          </w:tcPr>
          <w:p w14:paraId="4A76CD04" w14:textId="77777777" w:rsidR="00FA71B3" w:rsidRPr="006F2D65" w:rsidRDefault="00FA71B3" w:rsidP="00770999">
            <w:pPr>
              <w:rPr>
                <w:sz w:val="22"/>
                <w:szCs w:val="22"/>
              </w:rPr>
            </w:pPr>
          </w:p>
        </w:tc>
      </w:tr>
    </w:tbl>
    <w:p w14:paraId="0BCFA064" w14:textId="77777777" w:rsidR="00FA71B3" w:rsidRPr="00474AF9" w:rsidRDefault="00FA71B3" w:rsidP="00FA71B3">
      <w:pPr>
        <w:pStyle w:val="OracleHeadline3"/>
      </w:pPr>
      <w:r>
        <w:t>PeopleSoft Innovators</w:t>
      </w:r>
    </w:p>
    <w:p w14:paraId="3748C8E9" w14:textId="77777777" w:rsidR="00FA71B3" w:rsidRPr="004363CB" w:rsidRDefault="00FA71B3" w:rsidP="00FA71B3">
      <w:pPr>
        <w:keepNext/>
        <w:rPr>
          <w:b/>
        </w:rPr>
      </w:pPr>
      <w:r w:rsidRPr="009E7754">
        <w:t xml:space="preserve">List </w:t>
      </w:r>
      <w:r>
        <w:t>PeopleSoft</w:t>
      </w:r>
      <w:r w:rsidRPr="009E7754">
        <w:t xml:space="preserve"> </w:t>
      </w:r>
      <w:r>
        <w:t>I</w:t>
      </w:r>
      <w:r w:rsidRPr="009E7754">
        <w:t>nnovators here</w:t>
      </w:r>
      <w:r w:rsidRPr="00474AF9">
        <w:t>.</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6A0" w:firstRow="1" w:lastRow="0" w:firstColumn="1" w:lastColumn="0" w:noHBand="1" w:noVBand="1"/>
      </w:tblPr>
      <w:tblGrid>
        <w:gridCol w:w="10080"/>
      </w:tblGrid>
      <w:tr w:rsidR="00FA71B3" w:rsidRPr="006F2D65" w14:paraId="6ECEBDAC" w14:textId="77777777" w:rsidTr="00770999">
        <w:trPr>
          <w:tblHeader/>
        </w:trPr>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7E506F67" w14:textId="77777777" w:rsidR="00FA71B3" w:rsidRPr="006F2D65" w:rsidRDefault="00FA71B3" w:rsidP="00770999">
            <w:pPr>
              <w:keepNext/>
              <w:rPr>
                <w:b/>
                <w:bCs w:val="0"/>
                <w:sz w:val="22"/>
                <w:szCs w:val="22"/>
              </w:rPr>
            </w:pPr>
            <w:r w:rsidRPr="006F2D65">
              <w:rPr>
                <w:b/>
                <w:sz w:val="22"/>
                <w:szCs w:val="22"/>
              </w:rPr>
              <w:t>Customer Name</w:t>
            </w:r>
          </w:p>
        </w:tc>
      </w:tr>
      <w:tr w:rsidR="00FA71B3" w:rsidRPr="006F2D65" w14:paraId="5D5751E0"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tcPr>
          <w:p w14:paraId="0C4F680C" w14:textId="77777777" w:rsidR="00FA71B3" w:rsidRPr="006F2D65" w:rsidRDefault="00FA71B3" w:rsidP="00770999">
            <w:pPr>
              <w:rPr>
                <w:sz w:val="22"/>
                <w:szCs w:val="22"/>
              </w:rPr>
            </w:pPr>
          </w:p>
        </w:tc>
      </w:tr>
    </w:tbl>
    <w:p w14:paraId="79ECDD15" w14:textId="77777777" w:rsidR="00FA71B3" w:rsidRPr="00474AF9" w:rsidRDefault="00FA71B3" w:rsidP="00FA71B3">
      <w:pPr>
        <w:pStyle w:val="OracleHeadline3"/>
      </w:pPr>
      <w:bookmarkStart w:id="3" w:name="_Hlk118455402"/>
      <w:r>
        <w:t>Other Significant Customer Successes</w:t>
      </w:r>
    </w:p>
    <w:p w14:paraId="0EEA5F40" w14:textId="2DCF3967" w:rsidR="00FA71B3" w:rsidRPr="004363CB" w:rsidRDefault="00FA71B3" w:rsidP="00FA71B3">
      <w:pPr>
        <w:keepNext/>
        <w:rPr>
          <w:b/>
        </w:rPr>
      </w:pPr>
      <w:r w:rsidRPr="00EF55A6">
        <w:t xml:space="preserve">If applicable, provide information about other customer successes you’ve achieved in </w:t>
      </w:r>
      <w:r w:rsidR="00E81399">
        <w:t>2025</w:t>
      </w:r>
      <w:r w:rsidRPr="00EF55A6">
        <w:t>, and explain why they are significant (impactful to the PeopleSoft customer community).</w:t>
      </w:r>
    </w:p>
    <w:bookmarkEnd w:id="3"/>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6A0" w:firstRow="1" w:lastRow="0" w:firstColumn="1" w:lastColumn="0" w:noHBand="1" w:noVBand="1"/>
      </w:tblPr>
      <w:tblGrid>
        <w:gridCol w:w="10080"/>
      </w:tblGrid>
      <w:tr w:rsidR="00FA71B3" w14:paraId="6070A9B9"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5054CE06" w14:textId="77777777" w:rsidR="00FA71B3" w:rsidRDefault="00FA71B3" w:rsidP="00770999"/>
        </w:tc>
      </w:tr>
    </w:tbl>
    <w:p w14:paraId="5D2C0D79" w14:textId="77777777" w:rsidR="00FA71B3" w:rsidRDefault="00FA71B3" w:rsidP="0093119A">
      <w:pPr>
        <w:pStyle w:val="OracleHeadline2"/>
      </w:pPr>
      <w:r w:rsidRPr="006D2D8A">
        <w:t xml:space="preserve">Active </w:t>
      </w:r>
      <w:r>
        <w:t>e</w:t>
      </w:r>
      <w:r w:rsidRPr="006D2D8A">
        <w:t>ngagement</w:t>
      </w:r>
    </w:p>
    <w:p w14:paraId="7E0DD10A" w14:textId="0D74F631" w:rsidR="00FA71B3" w:rsidRDefault="00FA71B3" w:rsidP="00FA71B3">
      <w:r>
        <w:t xml:space="preserve">Use this section to show us how your team engaged with the PeopleSoft product strategy and development team to stay informed since </w:t>
      </w:r>
      <w:r w:rsidRPr="009E7754">
        <w:rPr>
          <w:b/>
        </w:rPr>
        <w:t xml:space="preserve">January 1, </w:t>
      </w:r>
      <w:r w:rsidR="00E81399">
        <w:rPr>
          <w:b/>
          <w:bCs w:val="0"/>
        </w:rPr>
        <w:t>2025</w:t>
      </w:r>
      <w:r>
        <w:t>.</w:t>
      </w:r>
    </w:p>
    <w:p w14:paraId="73197706" w14:textId="77777777" w:rsidR="00FA71B3" w:rsidRPr="000E1953" w:rsidRDefault="00FA71B3" w:rsidP="00FA71B3">
      <w:pPr>
        <w:pStyle w:val="OracleHeadline3"/>
      </w:pPr>
      <w:r>
        <w:lastRenderedPageBreak/>
        <w:t xml:space="preserve">Required </w:t>
      </w:r>
      <w:r w:rsidRPr="000E1953">
        <w:t>Partner Update Calls</w:t>
      </w:r>
    </w:p>
    <w:p w14:paraId="32F80DE7" w14:textId="77777777" w:rsidR="00FA71B3" w:rsidRDefault="00FA71B3" w:rsidP="00FA71B3">
      <w:r>
        <w:t xml:space="preserve">Throughout the year, the PeopleSoft product team holds partner update calls </w:t>
      </w:r>
      <w:r w:rsidRPr="006D2D8A">
        <w:t>to keep you informed of our product deliveries, roadmap, and investment strategy</w:t>
      </w:r>
      <w:r>
        <w:t xml:space="preserve">. </w:t>
      </w:r>
    </w:p>
    <w:p w14:paraId="713A1FF8" w14:textId="77777777" w:rsidR="00FA71B3" w:rsidRPr="004363CB" w:rsidRDefault="00FA71B3" w:rsidP="00FA71B3">
      <w:pPr>
        <w:rPr>
          <w:b/>
        </w:rPr>
      </w:pPr>
      <w:r>
        <w:t xml:space="preserve">List the </w:t>
      </w:r>
      <w:r w:rsidRPr="006D2D8A">
        <w:t xml:space="preserve">individuals </w:t>
      </w:r>
      <w:r>
        <w:t>from your organization that participated in this year’s calls. You can include individuals that watched the complete recordings of the partner update calls.</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3690"/>
        <w:gridCol w:w="2880"/>
        <w:gridCol w:w="3510"/>
      </w:tblGrid>
      <w:tr w:rsidR="00FA71B3" w:rsidRPr="006F2D65" w14:paraId="33848C35" w14:textId="77777777" w:rsidTr="00D23C7E">
        <w:trPr>
          <w:tblHeader/>
        </w:trPr>
        <w:tc>
          <w:tcPr>
            <w:tcW w:w="369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5DE9711E" w14:textId="77777777" w:rsidR="00FA71B3" w:rsidRPr="006F2D65" w:rsidRDefault="00FA71B3" w:rsidP="00770999">
            <w:pPr>
              <w:keepNext/>
              <w:rPr>
                <w:b/>
                <w:bCs w:val="0"/>
                <w:sz w:val="22"/>
                <w:szCs w:val="22"/>
              </w:rPr>
            </w:pPr>
            <w:r w:rsidRPr="006F2D65">
              <w:rPr>
                <w:b/>
                <w:sz w:val="22"/>
                <w:szCs w:val="22"/>
              </w:rPr>
              <w:t>Activity</w:t>
            </w:r>
          </w:p>
        </w:tc>
        <w:tc>
          <w:tcPr>
            <w:tcW w:w="28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5FA567D5" w14:textId="77777777" w:rsidR="00FA71B3" w:rsidRPr="006F2D65" w:rsidRDefault="00FA71B3" w:rsidP="00770999">
            <w:pPr>
              <w:rPr>
                <w:b/>
                <w:bCs w:val="0"/>
                <w:sz w:val="22"/>
                <w:szCs w:val="22"/>
              </w:rPr>
            </w:pPr>
            <w:r w:rsidRPr="006F2D65">
              <w:rPr>
                <w:b/>
                <w:sz w:val="22"/>
                <w:szCs w:val="22"/>
              </w:rPr>
              <w:t>Participating Individuals</w:t>
            </w:r>
          </w:p>
        </w:tc>
        <w:tc>
          <w:tcPr>
            <w:tcW w:w="351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678D51B5" w14:textId="77777777" w:rsidR="00FA71B3" w:rsidRPr="006F2D65" w:rsidRDefault="00FA71B3" w:rsidP="00770999">
            <w:pPr>
              <w:rPr>
                <w:b/>
                <w:bCs w:val="0"/>
                <w:sz w:val="22"/>
                <w:szCs w:val="22"/>
              </w:rPr>
            </w:pPr>
            <w:r w:rsidRPr="006F2D65">
              <w:rPr>
                <w:b/>
                <w:sz w:val="22"/>
                <w:szCs w:val="22"/>
              </w:rPr>
              <w:t>Comments</w:t>
            </w:r>
          </w:p>
        </w:tc>
      </w:tr>
      <w:tr w:rsidR="00FA71B3" w:rsidRPr="006F2D65" w14:paraId="531C6BE6" w14:textId="77777777" w:rsidTr="00D23C7E">
        <w:tc>
          <w:tcPr>
            <w:tcW w:w="3690" w:type="dxa"/>
            <w:tcBorders>
              <w:top w:val="single" w:sz="4" w:space="0" w:color="CEC9C6"/>
              <w:left w:val="single" w:sz="4" w:space="0" w:color="CEC9C6"/>
              <w:bottom w:val="single" w:sz="4" w:space="0" w:color="CEC9C6"/>
              <w:right w:val="single" w:sz="4" w:space="0" w:color="CEC9C6"/>
            </w:tcBorders>
            <w:shd w:val="clear" w:color="auto" w:fill="F1EFED"/>
          </w:tcPr>
          <w:p w14:paraId="7F03A5F7" w14:textId="1818D0F1" w:rsidR="00FA71B3" w:rsidRPr="006F2D65" w:rsidRDefault="00DD6E02" w:rsidP="00770999">
            <w:pPr>
              <w:keepNext/>
              <w:rPr>
                <w:sz w:val="22"/>
                <w:szCs w:val="22"/>
              </w:rPr>
            </w:pPr>
            <w:r>
              <w:rPr>
                <w:sz w:val="22"/>
                <w:szCs w:val="22"/>
              </w:rPr>
              <w:t>March 26</w:t>
            </w:r>
            <w:r w:rsidR="00FA71B3" w:rsidRPr="006F2D65">
              <w:rPr>
                <w:sz w:val="22"/>
                <w:szCs w:val="22"/>
              </w:rPr>
              <w:t xml:space="preserve">, </w:t>
            </w:r>
            <w:r w:rsidR="00E81399">
              <w:rPr>
                <w:sz w:val="22"/>
                <w:szCs w:val="22"/>
              </w:rPr>
              <w:t>2025</w:t>
            </w:r>
            <w:r w:rsidR="00FA71B3" w:rsidRPr="006F2D65">
              <w:rPr>
                <w:sz w:val="22"/>
                <w:szCs w:val="22"/>
              </w:rPr>
              <w:t>, PeopleSoft partner update call</w:t>
            </w:r>
          </w:p>
        </w:tc>
        <w:tc>
          <w:tcPr>
            <w:tcW w:w="2880" w:type="dxa"/>
            <w:tcBorders>
              <w:top w:val="single" w:sz="4" w:space="0" w:color="CEC9C6"/>
              <w:left w:val="single" w:sz="4" w:space="0" w:color="CEC9C6"/>
              <w:bottom w:val="single" w:sz="4" w:space="0" w:color="CEC9C6"/>
              <w:right w:val="single" w:sz="4" w:space="0" w:color="CEC9C6"/>
            </w:tcBorders>
            <w:shd w:val="clear" w:color="auto" w:fill="F1EFED"/>
          </w:tcPr>
          <w:p w14:paraId="4A02F755" w14:textId="77777777" w:rsidR="00FA71B3" w:rsidRPr="006F2D65" w:rsidRDefault="00FA71B3" w:rsidP="00770999">
            <w:pPr>
              <w:rPr>
                <w:sz w:val="22"/>
                <w:szCs w:val="22"/>
              </w:rPr>
            </w:pPr>
          </w:p>
        </w:tc>
        <w:tc>
          <w:tcPr>
            <w:tcW w:w="3510" w:type="dxa"/>
            <w:tcBorders>
              <w:top w:val="single" w:sz="4" w:space="0" w:color="CEC9C6"/>
              <w:left w:val="single" w:sz="4" w:space="0" w:color="CEC9C6"/>
              <w:bottom w:val="single" w:sz="4" w:space="0" w:color="CEC9C6"/>
              <w:right w:val="single" w:sz="4" w:space="0" w:color="CEC9C6"/>
            </w:tcBorders>
            <w:shd w:val="clear" w:color="auto" w:fill="F1EFED"/>
          </w:tcPr>
          <w:p w14:paraId="6ED7426E" w14:textId="77777777" w:rsidR="00FA71B3" w:rsidRPr="006F2D65" w:rsidRDefault="00FA71B3" w:rsidP="00770999">
            <w:pPr>
              <w:rPr>
                <w:sz w:val="22"/>
                <w:szCs w:val="22"/>
              </w:rPr>
            </w:pPr>
          </w:p>
        </w:tc>
      </w:tr>
      <w:tr w:rsidR="00FA71B3" w:rsidRPr="006F2D65" w14:paraId="32E10BD7" w14:textId="77777777" w:rsidTr="00D23C7E">
        <w:tc>
          <w:tcPr>
            <w:tcW w:w="3690" w:type="dxa"/>
            <w:tcBorders>
              <w:top w:val="single" w:sz="4" w:space="0" w:color="CEC9C6"/>
              <w:left w:val="single" w:sz="4" w:space="0" w:color="CEC9C6"/>
              <w:bottom w:val="single" w:sz="4" w:space="0" w:color="CEC9C6"/>
              <w:right w:val="single" w:sz="4" w:space="0" w:color="CEC9C6"/>
            </w:tcBorders>
            <w:shd w:val="clear" w:color="auto" w:fill="F1EFED"/>
          </w:tcPr>
          <w:p w14:paraId="04642CCD" w14:textId="4CC35AB3" w:rsidR="00FA71B3" w:rsidRPr="006F2D65" w:rsidRDefault="00DD6E02" w:rsidP="00770999">
            <w:pPr>
              <w:rPr>
                <w:sz w:val="22"/>
                <w:szCs w:val="22"/>
              </w:rPr>
            </w:pPr>
            <w:r>
              <w:rPr>
                <w:sz w:val="22"/>
                <w:szCs w:val="22"/>
              </w:rPr>
              <w:t>November 12</w:t>
            </w:r>
            <w:r w:rsidR="00FA71B3" w:rsidRPr="006F2D65">
              <w:rPr>
                <w:sz w:val="22"/>
                <w:szCs w:val="22"/>
              </w:rPr>
              <w:t xml:space="preserve">, </w:t>
            </w:r>
            <w:r w:rsidR="00E81399">
              <w:rPr>
                <w:sz w:val="22"/>
                <w:szCs w:val="22"/>
              </w:rPr>
              <w:t>2025</w:t>
            </w:r>
            <w:r w:rsidR="00FA71B3" w:rsidRPr="006F2D65">
              <w:rPr>
                <w:sz w:val="22"/>
                <w:szCs w:val="22"/>
              </w:rPr>
              <w:t>, PeopleSoft partner update call</w:t>
            </w:r>
          </w:p>
        </w:tc>
        <w:tc>
          <w:tcPr>
            <w:tcW w:w="2880" w:type="dxa"/>
            <w:tcBorders>
              <w:top w:val="single" w:sz="4" w:space="0" w:color="CEC9C6"/>
              <w:left w:val="single" w:sz="4" w:space="0" w:color="CEC9C6"/>
              <w:bottom w:val="single" w:sz="4" w:space="0" w:color="CEC9C6"/>
              <w:right w:val="single" w:sz="4" w:space="0" w:color="CEC9C6"/>
            </w:tcBorders>
            <w:shd w:val="clear" w:color="auto" w:fill="F1EFED"/>
          </w:tcPr>
          <w:p w14:paraId="12176A93" w14:textId="77777777" w:rsidR="00FA71B3" w:rsidRPr="006F2D65" w:rsidRDefault="00FA71B3" w:rsidP="00770999">
            <w:pPr>
              <w:rPr>
                <w:sz w:val="22"/>
                <w:szCs w:val="22"/>
              </w:rPr>
            </w:pPr>
          </w:p>
        </w:tc>
        <w:tc>
          <w:tcPr>
            <w:tcW w:w="3510" w:type="dxa"/>
            <w:tcBorders>
              <w:top w:val="single" w:sz="4" w:space="0" w:color="CEC9C6"/>
              <w:left w:val="single" w:sz="4" w:space="0" w:color="CEC9C6"/>
              <w:bottom w:val="single" w:sz="4" w:space="0" w:color="CEC9C6"/>
              <w:right w:val="single" w:sz="4" w:space="0" w:color="CEC9C6"/>
            </w:tcBorders>
            <w:shd w:val="clear" w:color="auto" w:fill="F1EFED"/>
          </w:tcPr>
          <w:p w14:paraId="2760426D" w14:textId="77777777" w:rsidR="00FA71B3" w:rsidRPr="006F2D65" w:rsidRDefault="00FA71B3" w:rsidP="00770999">
            <w:pPr>
              <w:rPr>
                <w:sz w:val="22"/>
                <w:szCs w:val="22"/>
              </w:rPr>
            </w:pPr>
          </w:p>
        </w:tc>
      </w:tr>
    </w:tbl>
    <w:p w14:paraId="1324094E" w14:textId="77777777" w:rsidR="00FA71B3" w:rsidRPr="00474AF9" w:rsidRDefault="00FA71B3" w:rsidP="00FA71B3">
      <w:pPr>
        <w:pStyle w:val="OracleHeadline3"/>
      </w:pPr>
      <w:r>
        <w:t>Additional</w:t>
      </w:r>
      <w:r w:rsidRPr="006D2D8A">
        <w:t xml:space="preserve"> PeopleSoft </w:t>
      </w:r>
      <w:r>
        <w:t>a</w:t>
      </w:r>
      <w:r w:rsidRPr="006D2D8A">
        <w:t>ctivities</w:t>
      </w:r>
    </w:p>
    <w:p w14:paraId="6885A19E" w14:textId="77777777" w:rsidR="00FA71B3" w:rsidRPr="004363CB" w:rsidRDefault="00FA71B3" w:rsidP="00FA71B3">
      <w:pPr>
        <w:keepNext/>
        <w:rPr>
          <w:b/>
        </w:rPr>
      </w:pPr>
      <w:r>
        <w:t xml:space="preserve">List the </w:t>
      </w:r>
      <w:r w:rsidRPr="006D2D8A">
        <w:t xml:space="preserve">individuals </w:t>
      </w:r>
      <w:r>
        <w:t xml:space="preserve">from your organization that used any of the below activities to get informed about the PeopleSoft product team’s plans and activities. </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3690"/>
        <w:gridCol w:w="2880"/>
        <w:gridCol w:w="3510"/>
      </w:tblGrid>
      <w:tr w:rsidR="00FA71B3" w:rsidRPr="006F2D65" w14:paraId="420E0D16" w14:textId="77777777" w:rsidTr="00D23C7E">
        <w:trPr>
          <w:tblHeader/>
        </w:trPr>
        <w:tc>
          <w:tcPr>
            <w:tcW w:w="369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699611A6" w14:textId="77777777" w:rsidR="00FA71B3" w:rsidRPr="006F2D65" w:rsidRDefault="00FA71B3" w:rsidP="00770999">
            <w:pPr>
              <w:keepNext/>
              <w:rPr>
                <w:b/>
                <w:bCs w:val="0"/>
                <w:sz w:val="22"/>
                <w:szCs w:val="22"/>
              </w:rPr>
            </w:pPr>
            <w:r w:rsidRPr="006F2D65">
              <w:rPr>
                <w:b/>
                <w:sz w:val="22"/>
                <w:szCs w:val="22"/>
              </w:rPr>
              <w:t>Activity</w:t>
            </w:r>
          </w:p>
        </w:tc>
        <w:tc>
          <w:tcPr>
            <w:tcW w:w="28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3D2FF2AF" w14:textId="77777777" w:rsidR="00FA71B3" w:rsidRPr="006F2D65" w:rsidRDefault="00FA71B3" w:rsidP="00770999">
            <w:pPr>
              <w:rPr>
                <w:b/>
                <w:bCs w:val="0"/>
                <w:sz w:val="22"/>
                <w:szCs w:val="22"/>
              </w:rPr>
            </w:pPr>
            <w:r w:rsidRPr="006F2D65">
              <w:rPr>
                <w:b/>
                <w:sz w:val="22"/>
                <w:szCs w:val="22"/>
              </w:rPr>
              <w:t>Participating Individuals</w:t>
            </w:r>
          </w:p>
        </w:tc>
        <w:tc>
          <w:tcPr>
            <w:tcW w:w="351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737DF432" w14:textId="77777777" w:rsidR="00FA71B3" w:rsidRPr="006F2D65" w:rsidRDefault="00FA71B3" w:rsidP="00770999">
            <w:pPr>
              <w:rPr>
                <w:b/>
                <w:bCs w:val="0"/>
                <w:sz w:val="22"/>
                <w:szCs w:val="22"/>
              </w:rPr>
            </w:pPr>
            <w:r w:rsidRPr="006F2D65">
              <w:rPr>
                <w:b/>
                <w:sz w:val="22"/>
                <w:szCs w:val="22"/>
              </w:rPr>
              <w:t>Comments</w:t>
            </w:r>
          </w:p>
        </w:tc>
      </w:tr>
      <w:tr w:rsidR="00FA71B3" w:rsidRPr="006F2D65" w14:paraId="3412FA06" w14:textId="77777777" w:rsidTr="00D23C7E">
        <w:tc>
          <w:tcPr>
            <w:tcW w:w="3690" w:type="dxa"/>
            <w:tcBorders>
              <w:top w:val="single" w:sz="4" w:space="0" w:color="CEC9C6"/>
              <w:left w:val="single" w:sz="4" w:space="0" w:color="CEC9C6"/>
              <w:bottom w:val="single" w:sz="4" w:space="0" w:color="CEC9C6"/>
              <w:right w:val="single" w:sz="4" w:space="0" w:color="CEC9C6"/>
            </w:tcBorders>
            <w:shd w:val="clear" w:color="auto" w:fill="F1EFED"/>
          </w:tcPr>
          <w:p w14:paraId="527CFB5B" w14:textId="316CA1B3" w:rsidR="00FA71B3" w:rsidRPr="006F2D65" w:rsidRDefault="00E81399" w:rsidP="00770999">
            <w:pPr>
              <w:rPr>
                <w:sz w:val="22"/>
                <w:szCs w:val="22"/>
              </w:rPr>
            </w:pPr>
            <w:r>
              <w:rPr>
                <w:sz w:val="22"/>
                <w:szCs w:val="22"/>
              </w:rPr>
              <w:t>2025</w:t>
            </w:r>
            <w:r w:rsidR="00FA71B3" w:rsidRPr="006F2D65">
              <w:rPr>
                <w:sz w:val="22"/>
                <w:szCs w:val="22"/>
              </w:rPr>
              <w:t xml:space="preserve"> RECONNECT LIVE! at BLUEPRINT4D</w:t>
            </w:r>
          </w:p>
        </w:tc>
        <w:tc>
          <w:tcPr>
            <w:tcW w:w="2880" w:type="dxa"/>
            <w:tcBorders>
              <w:top w:val="single" w:sz="4" w:space="0" w:color="CEC9C6"/>
              <w:left w:val="single" w:sz="4" w:space="0" w:color="CEC9C6"/>
              <w:bottom w:val="single" w:sz="4" w:space="0" w:color="CEC9C6"/>
              <w:right w:val="single" w:sz="4" w:space="0" w:color="CEC9C6"/>
            </w:tcBorders>
            <w:shd w:val="clear" w:color="auto" w:fill="F1EFED"/>
          </w:tcPr>
          <w:p w14:paraId="1FC3AC33" w14:textId="77777777" w:rsidR="00FA71B3" w:rsidRPr="006F2D65" w:rsidRDefault="00FA71B3" w:rsidP="00770999">
            <w:pPr>
              <w:rPr>
                <w:sz w:val="22"/>
                <w:szCs w:val="22"/>
              </w:rPr>
            </w:pPr>
          </w:p>
        </w:tc>
        <w:tc>
          <w:tcPr>
            <w:tcW w:w="3510" w:type="dxa"/>
            <w:tcBorders>
              <w:top w:val="single" w:sz="4" w:space="0" w:color="CEC9C6"/>
              <w:left w:val="single" w:sz="4" w:space="0" w:color="CEC9C6"/>
              <w:bottom w:val="single" w:sz="4" w:space="0" w:color="CEC9C6"/>
              <w:right w:val="single" w:sz="4" w:space="0" w:color="CEC9C6"/>
            </w:tcBorders>
            <w:shd w:val="clear" w:color="auto" w:fill="F1EFED"/>
          </w:tcPr>
          <w:p w14:paraId="30B1E7B6" w14:textId="77777777" w:rsidR="00FA71B3" w:rsidRPr="006F2D65" w:rsidRDefault="00FA71B3" w:rsidP="00770999">
            <w:pPr>
              <w:rPr>
                <w:sz w:val="22"/>
                <w:szCs w:val="22"/>
              </w:rPr>
            </w:pPr>
          </w:p>
        </w:tc>
      </w:tr>
      <w:tr w:rsidR="00FA71B3" w:rsidRPr="006F2D65" w14:paraId="446AB253" w14:textId="77777777" w:rsidTr="00D23C7E">
        <w:tc>
          <w:tcPr>
            <w:tcW w:w="3690" w:type="dxa"/>
            <w:tcBorders>
              <w:top w:val="single" w:sz="4" w:space="0" w:color="CEC9C6"/>
              <w:left w:val="single" w:sz="4" w:space="0" w:color="CEC9C6"/>
              <w:bottom w:val="single" w:sz="4" w:space="0" w:color="CEC9C6"/>
              <w:right w:val="single" w:sz="4" w:space="0" w:color="CEC9C6"/>
            </w:tcBorders>
            <w:shd w:val="clear" w:color="auto" w:fill="F1EFED"/>
          </w:tcPr>
          <w:p w14:paraId="570E87E7" w14:textId="7B21C882" w:rsidR="00FA71B3" w:rsidRPr="006F2D65" w:rsidRDefault="00E81399" w:rsidP="00770999">
            <w:pPr>
              <w:rPr>
                <w:sz w:val="22"/>
                <w:szCs w:val="22"/>
              </w:rPr>
            </w:pPr>
            <w:r>
              <w:rPr>
                <w:sz w:val="22"/>
                <w:szCs w:val="22"/>
              </w:rPr>
              <w:t>2025</w:t>
            </w:r>
            <w:r w:rsidR="00FA71B3" w:rsidRPr="006F2D65">
              <w:rPr>
                <w:sz w:val="22"/>
                <w:szCs w:val="22"/>
              </w:rPr>
              <w:t xml:space="preserve"> RECONNECT Dive Deep (Virtual)</w:t>
            </w:r>
          </w:p>
        </w:tc>
        <w:tc>
          <w:tcPr>
            <w:tcW w:w="2880" w:type="dxa"/>
            <w:tcBorders>
              <w:top w:val="single" w:sz="4" w:space="0" w:color="CEC9C6"/>
              <w:left w:val="single" w:sz="4" w:space="0" w:color="CEC9C6"/>
              <w:bottom w:val="single" w:sz="4" w:space="0" w:color="CEC9C6"/>
              <w:right w:val="single" w:sz="4" w:space="0" w:color="CEC9C6"/>
            </w:tcBorders>
            <w:shd w:val="clear" w:color="auto" w:fill="F1EFED"/>
          </w:tcPr>
          <w:p w14:paraId="63808CF2" w14:textId="77777777" w:rsidR="00FA71B3" w:rsidRPr="006F2D65" w:rsidRDefault="00FA71B3" w:rsidP="00770999">
            <w:pPr>
              <w:rPr>
                <w:sz w:val="22"/>
                <w:szCs w:val="22"/>
              </w:rPr>
            </w:pPr>
          </w:p>
        </w:tc>
        <w:tc>
          <w:tcPr>
            <w:tcW w:w="3510" w:type="dxa"/>
            <w:tcBorders>
              <w:top w:val="single" w:sz="4" w:space="0" w:color="CEC9C6"/>
              <w:left w:val="single" w:sz="4" w:space="0" w:color="CEC9C6"/>
              <w:bottom w:val="single" w:sz="4" w:space="0" w:color="CEC9C6"/>
              <w:right w:val="single" w:sz="4" w:space="0" w:color="CEC9C6"/>
            </w:tcBorders>
            <w:shd w:val="clear" w:color="auto" w:fill="F1EFED"/>
          </w:tcPr>
          <w:p w14:paraId="55AC0C8F" w14:textId="77777777" w:rsidR="00FA71B3" w:rsidRPr="006F2D65" w:rsidRDefault="00FA71B3" w:rsidP="00770999">
            <w:pPr>
              <w:rPr>
                <w:sz w:val="22"/>
                <w:szCs w:val="22"/>
              </w:rPr>
            </w:pPr>
          </w:p>
        </w:tc>
      </w:tr>
      <w:tr w:rsidR="00DD6E02" w:rsidRPr="006F2D65" w14:paraId="0C6954DB" w14:textId="77777777" w:rsidTr="00D23C7E">
        <w:tc>
          <w:tcPr>
            <w:tcW w:w="3690" w:type="dxa"/>
            <w:tcBorders>
              <w:top w:val="single" w:sz="4" w:space="0" w:color="CEC9C6"/>
              <w:left w:val="single" w:sz="4" w:space="0" w:color="CEC9C6"/>
              <w:bottom w:val="single" w:sz="4" w:space="0" w:color="CEC9C6"/>
              <w:right w:val="single" w:sz="4" w:space="0" w:color="CEC9C6"/>
            </w:tcBorders>
            <w:shd w:val="clear" w:color="auto" w:fill="F1EFED"/>
          </w:tcPr>
          <w:p w14:paraId="4B900C1A" w14:textId="4D3F9E04" w:rsidR="00DD6E02" w:rsidRDefault="00DD6E02" w:rsidP="00770999">
            <w:pPr>
              <w:rPr>
                <w:sz w:val="22"/>
                <w:szCs w:val="22"/>
              </w:rPr>
            </w:pPr>
            <w:r>
              <w:rPr>
                <w:sz w:val="22"/>
                <w:szCs w:val="22"/>
              </w:rPr>
              <w:t>2025 PeopleSoft Industry Days</w:t>
            </w:r>
          </w:p>
        </w:tc>
        <w:tc>
          <w:tcPr>
            <w:tcW w:w="2880" w:type="dxa"/>
            <w:tcBorders>
              <w:top w:val="single" w:sz="4" w:space="0" w:color="CEC9C6"/>
              <w:left w:val="single" w:sz="4" w:space="0" w:color="CEC9C6"/>
              <w:bottom w:val="single" w:sz="4" w:space="0" w:color="CEC9C6"/>
              <w:right w:val="single" w:sz="4" w:space="0" w:color="CEC9C6"/>
            </w:tcBorders>
            <w:shd w:val="clear" w:color="auto" w:fill="F1EFED"/>
          </w:tcPr>
          <w:p w14:paraId="702D246C" w14:textId="77777777" w:rsidR="00DD6E02" w:rsidRPr="006F2D65" w:rsidRDefault="00DD6E02" w:rsidP="00770999">
            <w:pPr>
              <w:rPr>
                <w:sz w:val="22"/>
                <w:szCs w:val="22"/>
              </w:rPr>
            </w:pPr>
          </w:p>
        </w:tc>
        <w:tc>
          <w:tcPr>
            <w:tcW w:w="3510" w:type="dxa"/>
            <w:tcBorders>
              <w:top w:val="single" w:sz="4" w:space="0" w:color="CEC9C6"/>
              <w:left w:val="single" w:sz="4" w:space="0" w:color="CEC9C6"/>
              <w:bottom w:val="single" w:sz="4" w:space="0" w:color="CEC9C6"/>
              <w:right w:val="single" w:sz="4" w:space="0" w:color="CEC9C6"/>
            </w:tcBorders>
            <w:shd w:val="clear" w:color="auto" w:fill="F1EFED"/>
          </w:tcPr>
          <w:p w14:paraId="0EDB416B" w14:textId="77777777" w:rsidR="00DD6E02" w:rsidRPr="006F2D65" w:rsidRDefault="00DD6E02" w:rsidP="00770999">
            <w:pPr>
              <w:rPr>
                <w:sz w:val="22"/>
                <w:szCs w:val="22"/>
              </w:rPr>
            </w:pPr>
          </w:p>
        </w:tc>
      </w:tr>
    </w:tbl>
    <w:p w14:paraId="4C47F4F7" w14:textId="77777777" w:rsidR="00FA71B3" w:rsidRPr="00474AF9" w:rsidRDefault="00FA71B3" w:rsidP="00FA71B3">
      <w:pPr>
        <w:pStyle w:val="OracleHeadline3"/>
      </w:pPr>
      <w:r>
        <w:lastRenderedPageBreak/>
        <w:t>Other a</w:t>
      </w:r>
      <w:r w:rsidRPr="006D2D8A">
        <w:t>ctivities</w:t>
      </w:r>
    </w:p>
    <w:p w14:paraId="7F8D8743" w14:textId="77777777" w:rsidR="00FA71B3" w:rsidRPr="004363CB" w:rsidRDefault="00FA71B3" w:rsidP="00FA71B3">
      <w:pPr>
        <w:keepNext/>
        <w:rPr>
          <w:b/>
        </w:rPr>
      </w:pPr>
      <w:r w:rsidRPr="009C207B">
        <w:t xml:space="preserve">If there were other </w:t>
      </w:r>
      <w:r>
        <w:t xml:space="preserve">events or calls your team used to get informed by </w:t>
      </w:r>
      <w:r w:rsidRPr="009C207B">
        <w:t xml:space="preserve">Oracle on PeopleSoft product, roadmap, and investment strategy, </w:t>
      </w:r>
      <w:r>
        <w:t xml:space="preserve">please </w:t>
      </w:r>
      <w:r w:rsidRPr="009C207B">
        <w:t>note them here</w:t>
      </w:r>
      <w:r w:rsidRPr="00474AF9">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2135"/>
        <w:gridCol w:w="1246"/>
        <w:gridCol w:w="2168"/>
        <w:gridCol w:w="2216"/>
        <w:gridCol w:w="2202"/>
      </w:tblGrid>
      <w:tr w:rsidR="00FA71B3" w:rsidRPr="006F2D65" w14:paraId="5D8219EC" w14:textId="77777777" w:rsidTr="00770999">
        <w:trPr>
          <w:tblHeader/>
        </w:trPr>
        <w:tc>
          <w:tcPr>
            <w:tcW w:w="2161"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738B05E1" w14:textId="77777777" w:rsidR="00FA71B3" w:rsidRPr="006F2D65" w:rsidRDefault="00FA71B3" w:rsidP="00770999">
            <w:pPr>
              <w:keepNext/>
              <w:rPr>
                <w:b/>
                <w:bCs w:val="0"/>
                <w:sz w:val="22"/>
                <w:szCs w:val="22"/>
              </w:rPr>
            </w:pPr>
            <w:r w:rsidRPr="006F2D65">
              <w:rPr>
                <w:b/>
                <w:sz w:val="22"/>
                <w:szCs w:val="22"/>
              </w:rPr>
              <w:t>Activity</w:t>
            </w:r>
          </w:p>
        </w:tc>
        <w:tc>
          <w:tcPr>
            <w:tcW w:w="1259"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376D8259" w14:textId="77777777" w:rsidR="00FA71B3" w:rsidRPr="006F2D65" w:rsidRDefault="00FA71B3" w:rsidP="00770999">
            <w:pPr>
              <w:rPr>
                <w:b/>
                <w:bCs w:val="0"/>
                <w:sz w:val="22"/>
                <w:szCs w:val="22"/>
              </w:rPr>
            </w:pPr>
            <w:r w:rsidRPr="006F2D65">
              <w:rPr>
                <w:b/>
                <w:sz w:val="22"/>
                <w:szCs w:val="22"/>
              </w:rPr>
              <w:t>Date</w:t>
            </w:r>
          </w:p>
        </w:tc>
        <w:tc>
          <w:tcPr>
            <w:tcW w:w="2193"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7F2E62AD" w14:textId="77777777" w:rsidR="00FA71B3" w:rsidRPr="006F2D65" w:rsidRDefault="00FA71B3" w:rsidP="00770999">
            <w:pPr>
              <w:rPr>
                <w:b/>
                <w:bCs w:val="0"/>
                <w:sz w:val="22"/>
                <w:szCs w:val="22"/>
              </w:rPr>
            </w:pPr>
            <w:r w:rsidRPr="006F2D65">
              <w:rPr>
                <w:b/>
                <w:sz w:val="22"/>
                <w:szCs w:val="22"/>
              </w:rPr>
              <w:t>Location</w:t>
            </w:r>
          </w:p>
        </w:tc>
        <w:tc>
          <w:tcPr>
            <w:tcW w:w="224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318C7897" w14:textId="77777777" w:rsidR="00FA71B3" w:rsidRPr="006F2D65" w:rsidRDefault="00FA71B3" w:rsidP="00770999">
            <w:pPr>
              <w:rPr>
                <w:b/>
                <w:bCs w:val="0"/>
                <w:sz w:val="22"/>
                <w:szCs w:val="22"/>
              </w:rPr>
            </w:pPr>
            <w:r w:rsidRPr="006F2D65">
              <w:rPr>
                <w:b/>
                <w:sz w:val="22"/>
                <w:szCs w:val="22"/>
              </w:rPr>
              <w:t>Oracle Presenter</w:t>
            </w:r>
          </w:p>
        </w:tc>
        <w:tc>
          <w:tcPr>
            <w:tcW w:w="2222"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74FB0880" w14:textId="77777777" w:rsidR="00FA71B3" w:rsidRPr="006F2D65" w:rsidRDefault="00FA71B3" w:rsidP="00770999">
            <w:pPr>
              <w:rPr>
                <w:b/>
                <w:bCs w:val="0"/>
                <w:sz w:val="22"/>
                <w:szCs w:val="22"/>
              </w:rPr>
            </w:pPr>
            <w:r w:rsidRPr="006F2D65">
              <w:rPr>
                <w:b/>
                <w:sz w:val="22"/>
                <w:szCs w:val="22"/>
              </w:rPr>
              <w:t>PeopleSoft Topics</w:t>
            </w:r>
          </w:p>
        </w:tc>
      </w:tr>
      <w:tr w:rsidR="00FA71B3" w:rsidRPr="006F2D65" w14:paraId="78C64C47" w14:textId="77777777" w:rsidTr="00770999">
        <w:tc>
          <w:tcPr>
            <w:tcW w:w="2161" w:type="dxa"/>
            <w:tcBorders>
              <w:top w:val="single" w:sz="4" w:space="0" w:color="CEC9C6"/>
              <w:left w:val="single" w:sz="4" w:space="0" w:color="CEC9C6"/>
              <w:bottom w:val="single" w:sz="4" w:space="0" w:color="CEC9C6"/>
              <w:right w:val="single" w:sz="4" w:space="0" w:color="CEC9C6"/>
            </w:tcBorders>
            <w:shd w:val="clear" w:color="auto" w:fill="F1EFED"/>
          </w:tcPr>
          <w:p w14:paraId="632963A6" w14:textId="77777777" w:rsidR="00FA71B3" w:rsidRPr="006F2D65" w:rsidRDefault="00FA71B3" w:rsidP="00770999">
            <w:pPr>
              <w:rPr>
                <w:sz w:val="22"/>
                <w:szCs w:val="22"/>
              </w:rPr>
            </w:pPr>
          </w:p>
        </w:tc>
        <w:tc>
          <w:tcPr>
            <w:tcW w:w="1259" w:type="dxa"/>
            <w:tcBorders>
              <w:top w:val="single" w:sz="4" w:space="0" w:color="CEC9C6"/>
              <w:left w:val="single" w:sz="4" w:space="0" w:color="CEC9C6"/>
              <w:bottom w:val="single" w:sz="4" w:space="0" w:color="CEC9C6"/>
              <w:right w:val="single" w:sz="4" w:space="0" w:color="CEC9C6"/>
            </w:tcBorders>
            <w:shd w:val="clear" w:color="auto" w:fill="F1EFED"/>
          </w:tcPr>
          <w:p w14:paraId="45E0CD3E" w14:textId="77777777" w:rsidR="00FA71B3" w:rsidRPr="006F2D65" w:rsidRDefault="00FA71B3" w:rsidP="00770999">
            <w:pPr>
              <w:rPr>
                <w:sz w:val="22"/>
                <w:szCs w:val="22"/>
              </w:rPr>
            </w:pPr>
          </w:p>
        </w:tc>
        <w:tc>
          <w:tcPr>
            <w:tcW w:w="2193" w:type="dxa"/>
            <w:tcBorders>
              <w:top w:val="single" w:sz="4" w:space="0" w:color="CEC9C6"/>
              <w:left w:val="single" w:sz="4" w:space="0" w:color="CEC9C6"/>
              <w:bottom w:val="single" w:sz="4" w:space="0" w:color="CEC9C6"/>
              <w:right w:val="single" w:sz="4" w:space="0" w:color="CEC9C6"/>
            </w:tcBorders>
            <w:shd w:val="clear" w:color="auto" w:fill="F1EFED"/>
          </w:tcPr>
          <w:p w14:paraId="5C2E999D" w14:textId="77777777" w:rsidR="00FA71B3" w:rsidRPr="006F2D65" w:rsidRDefault="00FA71B3" w:rsidP="00770999">
            <w:pPr>
              <w:rPr>
                <w:sz w:val="22"/>
                <w:szCs w:val="22"/>
              </w:rPr>
            </w:pPr>
          </w:p>
        </w:tc>
        <w:tc>
          <w:tcPr>
            <w:tcW w:w="2240" w:type="dxa"/>
            <w:tcBorders>
              <w:top w:val="single" w:sz="4" w:space="0" w:color="CEC9C6"/>
              <w:left w:val="single" w:sz="4" w:space="0" w:color="CEC9C6"/>
              <w:bottom w:val="single" w:sz="4" w:space="0" w:color="CEC9C6"/>
              <w:right w:val="single" w:sz="4" w:space="0" w:color="CEC9C6"/>
            </w:tcBorders>
            <w:shd w:val="clear" w:color="auto" w:fill="F1EFED"/>
          </w:tcPr>
          <w:p w14:paraId="02C810ED" w14:textId="77777777" w:rsidR="00FA71B3" w:rsidRPr="006F2D65" w:rsidRDefault="00FA71B3" w:rsidP="00770999">
            <w:pPr>
              <w:rPr>
                <w:sz w:val="22"/>
                <w:szCs w:val="22"/>
              </w:rPr>
            </w:pPr>
          </w:p>
        </w:tc>
        <w:tc>
          <w:tcPr>
            <w:tcW w:w="2222" w:type="dxa"/>
            <w:tcBorders>
              <w:top w:val="single" w:sz="4" w:space="0" w:color="CEC9C6"/>
              <w:left w:val="single" w:sz="4" w:space="0" w:color="CEC9C6"/>
              <w:bottom w:val="single" w:sz="4" w:space="0" w:color="CEC9C6"/>
              <w:right w:val="single" w:sz="4" w:space="0" w:color="CEC9C6"/>
            </w:tcBorders>
            <w:shd w:val="clear" w:color="auto" w:fill="F1EFED"/>
          </w:tcPr>
          <w:p w14:paraId="503E155C" w14:textId="77777777" w:rsidR="00FA71B3" w:rsidRPr="006F2D65" w:rsidRDefault="00FA71B3" w:rsidP="00770999">
            <w:pPr>
              <w:rPr>
                <w:sz w:val="22"/>
                <w:szCs w:val="22"/>
              </w:rPr>
            </w:pPr>
          </w:p>
        </w:tc>
      </w:tr>
    </w:tbl>
    <w:p w14:paraId="6A69392D" w14:textId="77777777" w:rsidR="00FA71B3" w:rsidRDefault="00FA71B3" w:rsidP="0093119A">
      <w:pPr>
        <w:pStyle w:val="OracleHeadline2"/>
      </w:pPr>
      <w:r>
        <w:t>Feedback</w:t>
      </w:r>
    </w:p>
    <w:p w14:paraId="61C35713" w14:textId="77777777" w:rsidR="00FA71B3" w:rsidRDefault="00FA71B3" w:rsidP="00FA71B3">
      <w:pPr>
        <w:keepNext/>
      </w:pPr>
      <w:r>
        <w:t xml:space="preserve">This section is an opportunity for you to provide input on the tools and resources we use to help enable you with PeopleSoft product information. This section is informational only – it is </w:t>
      </w:r>
      <w:r w:rsidRPr="0032306B">
        <w:rPr>
          <w:b/>
          <w:i/>
        </w:rPr>
        <w:t>not</w:t>
      </w:r>
      <w:r>
        <w:t xml:space="preserve"> used to determine your badge eligibility.</w:t>
      </w:r>
    </w:p>
    <w:p w14:paraId="1DF06B0A" w14:textId="77777777" w:rsidR="00FA71B3" w:rsidRDefault="00FA71B3" w:rsidP="00FA71B3">
      <w:r>
        <w:t xml:space="preserve">As of 2020, we introduced the quarterly update calls to replace our annual Partner Summit. Currently, our plan is to continue holding quarterly update calls to ensure maximum participation and flexibility for your team members. </w:t>
      </w:r>
    </w:p>
    <w:p w14:paraId="2B473121" w14:textId="77777777" w:rsidR="00FA71B3" w:rsidRDefault="00FA71B3" w:rsidP="00152BE0">
      <w:pPr>
        <w:keepNext/>
        <w:spacing w:before="120"/>
      </w:pPr>
      <w:r>
        <w:t>Beyond those calls, do you have suggestions for how we can better keep you informed about Oracle’s product strategy, roadmap, and new capabilities for PeopleSoft?</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80"/>
      </w:tblGrid>
      <w:tr w:rsidR="00FA71B3" w14:paraId="47342A18"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6534984D" w14:textId="77777777" w:rsidR="00FA71B3" w:rsidRDefault="00FA71B3" w:rsidP="00152BE0"/>
          <w:p w14:paraId="2DC3AF98" w14:textId="77777777" w:rsidR="00FA71B3" w:rsidRDefault="00FA71B3" w:rsidP="00770999"/>
        </w:tc>
      </w:tr>
    </w:tbl>
    <w:p w14:paraId="373FA652" w14:textId="77777777" w:rsidR="00FA71B3" w:rsidRDefault="00FA71B3" w:rsidP="00152BE0">
      <w:pPr>
        <w:keepNext/>
        <w:spacing w:before="120"/>
      </w:pPr>
      <w:r>
        <w:t>Of the many resources and tools we provide (Information portal, CFO Tool, product roadmap, YouTube videos, blog channel, podcast series, social media updates, and so on), which do you find most valuable and why?</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80"/>
      </w:tblGrid>
      <w:tr w:rsidR="00FA71B3" w14:paraId="42B4F3DE"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1FDC7C32" w14:textId="77777777" w:rsidR="00FA71B3" w:rsidRDefault="00FA71B3" w:rsidP="00152BE0"/>
          <w:p w14:paraId="68954CEC" w14:textId="77777777" w:rsidR="00FA71B3" w:rsidRDefault="00FA71B3" w:rsidP="00770999"/>
        </w:tc>
      </w:tr>
    </w:tbl>
    <w:p w14:paraId="32FC6856" w14:textId="77777777" w:rsidR="00FA71B3" w:rsidRDefault="00FA71B3" w:rsidP="00152BE0">
      <w:pPr>
        <w:keepNext/>
        <w:spacing w:before="120"/>
      </w:pPr>
      <w:r>
        <w:lastRenderedPageBreak/>
        <w:t>What improvements can we make to any of the above resources and tools?</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80"/>
      </w:tblGrid>
      <w:tr w:rsidR="00FA71B3" w14:paraId="03BFC6C0"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183B792C" w14:textId="77777777" w:rsidR="00FA71B3" w:rsidRDefault="00FA71B3" w:rsidP="00D23C7E">
            <w:pPr>
              <w:keepNext/>
            </w:pPr>
          </w:p>
          <w:p w14:paraId="3CA43CDD" w14:textId="77777777" w:rsidR="00FA71B3" w:rsidRDefault="00FA71B3" w:rsidP="00770999"/>
        </w:tc>
      </w:tr>
      <w:bookmarkEnd w:id="2"/>
    </w:tbl>
    <w:p w14:paraId="3707C25B" w14:textId="77777777" w:rsidR="009A6761" w:rsidRDefault="009A6761" w:rsidP="009A6761">
      <w:r>
        <w:br w:type="page"/>
      </w:r>
    </w:p>
    <w:p w14:paraId="3FB7F37D" w14:textId="255D1017" w:rsidR="009A6761" w:rsidRDefault="00385A8B" w:rsidP="009A6761">
      <w:r>
        <w:rPr>
          <w:noProof/>
        </w:rPr>
        <w:lastRenderedPageBreak/>
        <w:drawing>
          <wp:anchor distT="0" distB="0" distL="114300" distR="114300" simplePos="0" relativeHeight="251736064" behindDoc="0" locked="0" layoutInCell="1" allowOverlap="1" wp14:anchorId="3AAFE23E" wp14:editId="7E3EF78D">
            <wp:simplePos x="0" y="0"/>
            <wp:positionH relativeFrom="column">
              <wp:posOffset>-720090</wp:posOffset>
            </wp:positionH>
            <wp:positionV relativeFrom="paragraph">
              <wp:posOffset>-781050</wp:posOffset>
            </wp:positionV>
            <wp:extent cx="7775640" cy="10998954"/>
            <wp:effectExtent l="0" t="0" r="0" b="0"/>
            <wp:wrapNone/>
            <wp:docPr id="442965335" name="Back Cover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65335" name="Back Cover Ocea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5640" cy="10998954"/>
                    </a:xfrm>
                    <a:prstGeom prst="rect">
                      <a:avLst/>
                    </a:prstGeom>
                  </pic:spPr>
                </pic:pic>
              </a:graphicData>
            </a:graphic>
            <wp14:sizeRelH relativeFrom="margin">
              <wp14:pctWidth>0</wp14:pctWidth>
            </wp14:sizeRelH>
            <wp14:sizeRelV relativeFrom="margin">
              <wp14:pctHeight>0</wp14:pctHeight>
            </wp14:sizeRelV>
          </wp:anchor>
        </w:drawing>
      </w:r>
    </w:p>
    <w:p w14:paraId="0F04DD14" w14:textId="77777777" w:rsidR="009A6761" w:rsidRPr="00424599" w:rsidRDefault="001D5D35" w:rsidP="009A6761">
      <w:r w:rsidRPr="005F7495">
        <w:rPr>
          <w:noProof/>
          <w:lang w:val="en-GB"/>
        </w:rPr>
        <mc:AlternateContent>
          <mc:Choice Requires="wpg">
            <w:drawing>
              <wp:anchor distT="0" distB="0" distL="114300" distR="114300" simplePos="0" relativeHeight="251785216" behindDoc="0" locked="0" layoutInCell="1" allowOverlap="1" wp14:anchorId="12A717AC" wp14:editId="2F43D902">
                <wp:simplePos x="0" y="0"/>
                <wp:positionH relativeFrom="column">
                  <wp:posOffset>-635</wp:posOffset>
                </wp:positionH>
                <wp:positionV relativeFrom="paragraph">
                  <wp:posOffset>5251863</wp:posOffset>
                </wp:positionV>
                <wp:extent cx="5717364" cy="3249570"/>
                <wp:effectExtent l="0" t="0" r="0" b="0"/>
                <wp:wrapNone/>
                <wp:docPr id="34" name="Lower text WHITE"/>
                <wp:cNvGraphicFramePr/>
                <a:graphic xmlns:a="http://schemas.openxmlformats.org/drawingml/2006/main">
                  <a:graphicData uri="http://schemas.microsoft.com/office/word/2010/wordprocessingGroup">
                    <wpg:wgp>
                      <wpg:cNvGrpSpPr/>
                      <wpg:grpSpPr>
                        <a:xfrm>
                          <a:off x="0" y="0"/>
                          <a:ext cx="5717364" cy="3249570"/>
                          <a:chOff x="0" y="0"/>
                          <a:chExt cx="5717364" cy="3249570"/>
                        </a:xfrm>
                      </wpg:grpSpPr>
                      <wps:wsp>
                        <wps:cNvPr id="41" name="Upper text"/>
                        <wps:cNvSpPr txBox="1"/>
                        <wps:spPr>
                          <a:xfrm>
                            <a:off x="0" y="0"/>
                            <a:ext cx="5704840" cy="1265830"/>
                          </a:xfrm>
                          <a:prstGeom prst="rect">
                            <a:avLst/>
                          </a:prstGeom>
                          <a:noFill/>
                          <a:ln w="6350">
                            <a:noFill/>
                          </a:ln>
                        </wps:spPr>
                        <wps:txbx>
                          <w:txbxContent>
                            <w:p w14:paraId="27FB11FB" w14:textId="77777777" w:rsidR="00583802" w:rsidRPr="00E31297" w:rsidRDefault="00583802" w:rsidP="00583802">
                              <w:pPr>
                                <w:spacing w:after="120"/>
                                <w:rPr>
                                  <w:rFonts w:ascii="Oracle Sans Semi Bold" w:hAnsi="Oracle Sans Semi Bold"/>
                                  <w:b/>
                                  <w:bCs w:val="0"/>
                                  <w:color w:val="FBFBFA" w:themeColor="background1"/>
                                </w:rPr>
                              </w:pPr>
                              <w:r w:rsidRPr="00E31297">
                                <w:rPr>
                                  <w:rFonts w:ascii="Oracle Sans Semi Bold" w:hAnsi="Oracle Sans Semi Bold"/>
                                  <w:b/>
                                  <w:color w:val="FBFBFA" w:themeColor="background1"/>
                                </w:rPr>
                                <w:t>Connect with us</w:t>
                              </w:r>
                            </w:p>
                            <w:p w14:paraId="65ED8107" w14:textId="77777777" w:rsidR="00583802" w:rsidRPr="00E31297" w:rsidRDefault="00583802" w:rsidP="00583802">
                              <w:pPr>
                                <w:rPr>
                                  <w:color w:val="FBFBFA" w:themeColor="background1"/>
                                </w:rPr>
                              </w:pPr>
                              <w:r w:rsidRPr="00E31297">
                                <w:rPr>
                                  <w:color w:val="FBFBFA" w:themeColor="background1"/>
                                </w:rPr>
                                <w:t>Call +1.800.ORACLE1 or visit oracle.com. Outside North America, find your local office at: oracle.com/contact.</w:t>
                              </w:r>
                            </w:p>
                            <w:p w14:paraId="637BE83F" w14:textId="77777777" w:rsidR="00583802" w:rsidRPr="00E31297" w:rsidRDefault="00583802" w:rsidP="00583802">
                              <w:pPr>
                                <w:tabs>
                                  <w:tab w:val="left" w:pos="426"/>
                                  <w:tab w:val="left" w:pos="2268"/>
                                  <w:tab w:val="left" w:pos="2835"/>
                                  <w:tab w:val="left" w:pos="4962"/>
                                  <w:tab w:val="left" w:pos="5670"/>
                                </w:tabs>
                                <w:rPr>
                                  <w:color w:val="FBFBFA" w:themeColor="background1"/>
                                </w:rPr>
                              </w:pPr>
                              <w:r w:rsidRPr="00E31297">
                                <w:rPr>
                                  <w:color w:val="FBFBFA" w:themeColor="background1"/>
                                </w:rPr>
                                <w:tab/>
                                <w:t>blogs.oracle.com</w:t>
                              </w:r>
                              <w:r w:rsidRPr="00E31297">
                                <w:rPr>
                                  <w:color w:val="FBFBFA" w:themeColor="background1"/>
                                </w:rPr>
                                <w:tab/>
                              </w:r>
                              <w:r w:rsidRPr="00E31297">
                                <w:rPr>
                                  <w:color w:val="FBFBFA" w:themeColor="background1"/>
                                </w:rPr>
                                <w:tab/>
                                <w:t>facebook.com/oracle</w:t>
                              </w:r>
                              <w:r w:rsidRPr="00E31297">
                                <w:rPr>
                                  <w:color w:val="FBFBFA" w:themeColor="background1"/>
                                </w:rPr>
                                <w:tab/>
                              </w:r>
                              <w:r w:rsidRPr="00E31297">
                                <w:rPr>
                                  <w:color w:val="FBFBFA" w:themeColor="background1"/>
                                </w:rPr>
                                <w:tab/>
                                <w:t>twitter.com/oracle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Lower text"/>
                        <wps:cNvSpPr txBox="1"/>
                        <wps:spPr>
                          <a:xfrm>
                            <a:off x="12524" y="1445916"/>
                            <a:ext cx="5704840" cy="1803654"/>
                          </a:xfrm>
                          <a:prstGeom prst="rect">
                            <a:avLst/>
                          </a:prstGeom>
                          <a:noFill/>
                          <a:ln w="6350">
                            <a:noFill/>
                          </a:ln>
                        </wps:spPr>
                        <wps:txbx>
                          <w:txbxContent>
                            <w:p w14:paraId="70B1D106" w14:textId="305A2DF1" w:rsidR="00583802" w:rsidRPr="00583802" w:rsidRDefault="00583802" w:rsidP="00583802">
                              <w:pPr>
                                <w:pStyle w:val="OracleLegalese"/>
                                <w:rPr>
                                  <w:color w:val="FBFBFA" w:themeColor="background1"/>
                                  <w:lang w:val="en-GB"/>
                                </w:rPr>
                              </w:pPr>
                              <w:r w:rsidRPr="00583802">
                                <w:rPr>
                                  <w:color w:val="FBFBFA" w:themeColor="background1"/>
                                </w:rPr>
                                <w:t>Copyright ©</w:t>
                              </w:r>
                              <w:r w:rsidR="00E81399">
                                <w:rPr>
                                  <w:color w:val="FBFBFA" w:themeColor="background1"/>
                                </w:rPr>
                                <w:t>2025</w:t>
                              </w:r>
                              <w:r w:rsidRPr="00583802">
                                <w:rPr>
                                  <w:color w:val="FBFBFA" w:themeColor="background1"/>
                                  <w:lang w:val="en-GB"/>
                                </w:rPr>
                                <w:t>, Oracle and/or its affiliates. This document is provided for information purposes only, and the contents hereof are subject to change without notice. This document is not warranted to be error-free, nor subject to any other warranties or conditions, whether expressed orally or implied in law, including implied warranties and conditions of merchantability or fitness for a particular purpose. We specifically disclaim any liability with respect to this document, and no contractual obligations are formed either directly or indirectly by this document. This document may not be reproduced or transmitted in any form or by any means, electronic or mechanical, for any purpose, without our prior written permission.</w:t>
                              </w:r>
                            </w:p>
                            <w:p w14:paraId="70ACC046" w14:textId="77777777" w:rsidR="00583802" w:rsidRPr="00583802" w:rsidRDefault="00583802" w:rsidP="00583802">
                              <w:pPr>
                                <w:pStyle w:val="OracleLegalese"/>
                                <w:rPr>
                                  <w:color w:val="FBFBFA" w:themeColor="background1"/>
                                </w:rPr>
                              </w:pPr>
                              <w:r w:rsidRPr="00583802">
                                <w:rPr>
                                  <w:color w:val="FBFBFA" w:themeColor="background1"/>
                                </w:rPr>
                                <w:t>Oracle, Java, and MySQL are registered trademarks of Oracle and/or its affiliates. Other names may be trademarks of their respective owners.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8897456" name="Blogs">
                            <a:hlinkClick r:id="rId13"/>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110498" y="946092"/>
                            <a:ext cx="179705" cy="179705"/>
                          </a:xfrm>
                          <a:prstGeom prst="rect">
                            <a:avLst/>
                          </a:prstGeom>
                        </pic:spPr>
                      </pic:pic>
                      <pic:pic xmlns:pic="http://schemas.openxmlformats.org/drawingml/2006/picture">
                        <pic:nvPicPr>
                          <pic:cNvPr id="1415365514" name="Facebook">
                            <a:hlinkClick r:id="rId16"/>
                          </pic:cNvP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663595" y="942932"/>
                            <a:ext cx="179705" cy="179705"/>
                          </a:xfrm>
                          <a:prstGeom prst="rect">
                            <a:avLst/>
                          </a:prstGeom>
                        </pic:spPr>
                      </pic:pic>
                      <pic:pic xmlns:pic="http://schemas.openxmlformats.org/drawingml/2006/picture">
                        <pic:nvPicPr>
                          <pic:cNvPr id="1698810044" name="Twitter">
                            <a:hlinkClick r:id="rId19"/>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3517854" y="957618"/>
                            <a:ext cx="179705"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A717AC" id="Lower text WHITE" o:spid="_x0000_s1034" style="position:absolute;margin-left:-.05pt;margin-top:413.55pt;width:450.2pt;height:255.85pt;z-index:251785216;mso-width-relative:margin;mso-height-relative:margin" coordsize="57173,3249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">
                <v:shape id="Upper text" o:spid="_x0000_s1035" type="#_x0000_t202" style="position:absolute;width:57048;height:1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27FB11FB" w14:textId="77777777" w:rsidR="00583802" w:rsidRPr="00E31297" w:rsidRDefault="00583802" w:rsidP="00583802">
                        <w:pPr>
                          <w:spacing w:after="120"/>
                          <w:rPr>
                            <w:rFonts w:ascii="Oracle Sans Semi Bold" w:hAnsi="Oracle Sans Semi Bold"/>
                            <w:b/>
                            <w:bCs w:val="0"/>
                            <w:color w:val="FBFBFA" w:themeColor="background1"/>
                          </w:rPr>
                        </w:pPr>
                        <w:r w:rsidRPr="00E31297">
                          <w:rPr>
                            <w:rFonts w:ascii="Oracle Sans Semi Bold" w:hAnsi="Oracle Sans Semi Bold"/>
                            <w:b/>
                            <w:color w:val="FBFBFA" w:themeColor="background1"/>
                          </w:rPr>
                          <w:t>Connect with us</w:t>
                        </w:r>
                      </w:p>
                      <w:p w14:paraId="65ED8107" w14:textId="77777777" w:rsidR="00583802" w:rsidRPr="00E31297" w:rsidRDefault="00583802" w:rsidP="00583802">
                        <w:pPr>
                          <w:rPr>
                            <w:color w:val="FBFBFA" w:themeColor="background1"/>
                          </w:rPr>
                        </w:pPr>
                        <w:r w:rsidRPr="00E31297">
                          <w:rPr>
                            <w:color w:val="FBFBFA" w:themeColor="background1"/>
                          </w:rPr>
                          <w:t>Call +1.800.ORACLE1 or visit oracle.com. Outside North America, find your local office at: oracle.com/contact.</w:t>
                        </w:r>
                      </w:p>
                      <w:p w14:paraId="637BE83F" w14:textId="77777777" w:rsidR="00583802" w:rsidRPr="00E31297" w:rsidRDefault="00583802" w:rsidP="00583802">
                        <w:pPr>
                          <w:tabs>
                            <w:tab w:val="left" w:pos="426"/>
                            <w:tab w:val="left" w:pos="2268"/>
                            <w:tab w:val="left" w:pos="2835"/>
                            <w:tab w:val="left" w:pos="4962"/>
                            <w:tab w:val="left" w:pos="5670"/>
                          </w:tabs>
                          <w:rPr>
                            <w:color w:val="FBFBFA" w:themeColor="background1"/>
                          </w:rPr>
                        </w:pPr>
                        <w:r w:rsidRPr="00E31297">
                          <w:rPr>
                            <w:color w:val="FBFBFA" w:themeColor="background1"/>
                          </w:rPr>
                          <w:tab/>
                          <w:t>blogs.oracle.com</w:t>
                        </w:r>
                        <w:r w:rsidRPr="00E31297">
                          <w:rPr>
                            <w:color w:val="FBFBFA" w:themeColor="background1"/>
                          </w:rPr>
                          <w:tab/>
                        </w:r>
                        <w:r w:rsidRPr="00E31297">
                          <w:rPr>
                            <w:color w:val="FBFBFA" w:themeColor="background1"/>
                          </w:rPr>
                          <w:tab/>
                          <w:t>facebook.com/oracle</w:t>
                        </w:r>
                        <w:r w:rsidRPr="00E31297">
                          <w:rPr>
                            <w:color w:val="FBFBFA" w:themeColor="background1"/>
                          </w:rPr>
                          <w:tab/>
                        </w:r>
                        <w:r w:rsidRPr="00E31297">
                          <w:rPr>
                            <w:color w:val="FBFBFA" w:themeColor="background1"/>
                          </w:rPr>
                          <w:tab/>
                          <w:t>twitter.com/oracle</w:t>
                        </w:r>
                      </w:p>
                    </w:txbxContent>
                  </v:textbox>
                </v:shape>
                <v:shape id="Lower text" o:spid="_x0000_s1036" type="#_x0000_t202" style="position:absolute;left:125;top:14459;width:57048;height:18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70B1D106" w14:textId="305A2DF1" w:rsidR="00583802" w:rsidRPr="00583802" w:rsidRDefault="00583802" w:rsidP="00583802">
                        <w:pPr>
                          <w:pStyle w:val="OracleLegalese"/>
                          <w:rPr>
                            <w:color w:val="FBFBFA" w:themeColor="background1"/>
                            <w:lang w:val="en-GB"/>
                          </w:rPr>
                        </w:pPr>
                        <w:r w:rsidRPr="00583802">
                          <w:rPr>
                            <w:color w:val="FBFBFA" w:themeColor="background1"/>
                          </w:rPr>
                          <w:t>Copyright ©</w:t>
                        </w:r>
                        <w:r w:rsidR="00E81399">
                          <w:rPr>
                            <w:color w:val="FBFBFA" w:themeColor="background1"/>
                          </w:rPr>
                          <w:t>2025</w:t>
                        </w:r>
                        <w:r w:rsidRPr="00583802">
                          <w:rPr>
                            <w:color w:val="FBFBFA" w:themeColor="background1"/>
                            <w:lang w:val="en-GB"/>
                          </w:rPr>
                          <w:t>, Oracle and/or its affiliates. This document is provided for information purposes only, and the contents hereof are subject to change without notice. This document is not warranted to be error-free, nor subject to any other warranties or conditions, whether expressed orally or implied in law, including implied warranties and conditions of merchantability or fitness for a particular purpose. We specifically disclaim any liability with respect to this document, and no contractual obligations are formed either directly or indirectly by this document. This document may not be reproduced or transmitted in any form or by any means, electronic or mechanical, for any purpose, without our prior written permission.</w:t>
                        </w:r>
                      </w:p>
                      <w:p w14:paraId="70ACC046" w14:textId="77777777" w:rsidR="00583802" w:rsidRPr="00583802" w:rsidRDefault="00583802" w:rsidP="00583802">
                        <w:pPr>
                          <w:pStyle w:val="OracleLegalese"/>
                          <w:rPr>
                            <w:color w:val="FBFBFA" w:themeColor="background1"/>
                          </w:rPr>
                        </w:pPr>
                        <w:r w:rsidRPr="00583802">
                          <w:rPr>
                            <w:color w:val="FBFBFA" w:themeColor="background1"/>
                          </w:rPr>
                          <w:t>Oracle, Java, and MySQL are registered trademarks of Oracle and/or its affiliates. Other names may be trademarks of their respective owners.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ogs" o:spid="_x0000_s1037" type="#_x0000_t75" href="http://blogs.oracle.com/" style="position:absolute;left:1104;top:9460;width:1798;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" o:button="t">
                  <v:fill o:detectmouseclick="t"/>
                  <v:imagedata r:id="rId22" o:title=""/>
                </v:shape>
                <v:shape id="Facebook" o:spid="_x0000_s1038" type="#_x0000_t75" href="http://facebook.com/oracle" style="position:absolute;left:16635;top:9429;width:1798;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" o:button="t">
                  <v:fill o:detectmouseclick="t"/>
                  <v:imagedata r:id="rId23" o:title=""/>
                </v:shape>
                <v:shape id="Twitter" o:spid="_x0000_s1039" type="#_x0000_t75" href="http://twitter.com/oracle" style="position:absolute;left:35178;top:9576;width:179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" o:button="t">
                  <v:fill o:detectmouseclick="t"/>
                  <v:imagedata r:id="rId24" o:title=""/>
                </v:shape>
              </v:group>
            </w:pict>
          </mc:Fallback>
        </mc:AlternateContent>
      </w:r>
      <w:r w:rsidR="00583802" w:rsidRPr="005F7495">
        <w:rPr>
          <w:noProof/>
          <w:lang w:val="en-GB"/>
        </w:rPr>
        <mc:AlternateContent>
          <mc:Choice Requires="wpg">
            <w:drawing>
              <wp:anchor distT="0" distB="0" distL="114300" distR="114300" simplePos="0" relativeHeight="251787264" behindDoc="0" locked="0" layoutInCell="1" allowOverlap="1" wp14:anchorId="58E8EC0E" wp14:editId="7AB4B61D">
                <wp:simplePos x="0" y="0"/>
                <wp:positionH relativeFrom="column">
                  <wp:posOffset>16487</wp:posOffset>
                </wp:positionH>
                <wp:positionV relativeFrom="paragraph">
                  <wp:posOffset>6006264</wp:posOffset>
                </wp:positionV>
                <wp:extent cx="5717364" cy="3249570"/>
                <wp:effectExtent l="0" t="0" r="0" b="0"/>
                <wp:wrapNone/>
                <wp:docPr id="137411428" name="Lower text BLACK" hidden="1"/>
                <wp:cNvGraphicFramePr/>
                <a:graphic xmlns:a="http://schemas.openxmlformats.org/drawingml/2006/main">
                  <a:graphicData uri="http://schemas.microsoft.com/office/word/2010/wordprocessingGroup">
                    <wpg:wgp>
                      <wpg:cNvGrpSpPr/>
                      <wpg:grpSpPr>
                        <a:xfrm>
                          <a:off x="0" y="0"/>
                          <a:ext cx="5717364" cy="3249570"/>
                          <a:chOff x="0" y="0"/>
                          <a:chExt cx="5717364" cy="3249570"/>
                        </a:xfrm>
                      </wpg:grpSpPr>
                      <wps:wsp>
                        <wps:cNvPr id="1584370168" name="Upper text"/>
                        <wps:cNvSpPr txBox="1"/>
                        <wps:spPr>
                          <a:xfrm>
                            <a:off x="0" y="0"/>
                            <a:ext cx="5704840" cy="1265830"/>
                          </a:xfrm>
                          <a:prstGeom prst="rect">
                            <a:avLst/>
                          </a:prstGeom>
                          <a:noFill/>
                          <a:ln w="6350">
                            <a:noFill/>
                          </a:ln>
                        </wps:spPr>
                        <wps:txbx>
                          <w:txbxContent>
                            <w:p w14:paraId="2D9064C7" w14:textId="77777777" w:rsidR="00583802" w:rsidRPr="00583802" w:rsidRDefault="00583802" w:rsidP="00583802">
                              <w:pPr>
                                <w:spacing w:after="120"/>
                                <w:rPr>
                                  <w:rFonts w:ascii="Oracle Sans Semi Bold" w:hAnsi="Oracle Sans Semi Bold"/>
                                  <w:b/>
                                  <w:bCs w:val="0"/>
                                  <w:color w:val="302C2A" w:themeColor="text1"/>
                                </w:rPr>
                              </w:pPr>
                              <w:r w:rsidRPr="00583802">
                                <w:rPr>
                                  <w:rFonts w:ascii="Oracle Sans Semi Bold" w:hAnsi="Oracle Sans Semi Bold"/>
                                  <w:b/>
                                  <w:color w:val="302C2A" w:themeColor="text1"/>
                                </w:rPr>
                                <w:t>Connect with us</w:t>
                              </w:r>
                            </w:p>
                            <w:p w14:paraId="1776E8AF" w14:textId="77777777" w:rsidR="00583802" w:rsidRPr="00583802" w:rsidRDefault="00583802" w:rsidP="00583802">
                              <w:pPr>
                                <w:rPr>
                                  <w:color w:val="302C2A" w:themeColor="text1"/>
                                </w:rPr>
                              </w:pPr>
                              <w:r w:rsidRPr="00583802">
                                <w:rPr>
                                  <w:color w:val="302C2A" w:themeColor="text1"/>
                                </w:rPr>
                                <w:t>Call +1.800.ORACLE1 or visit oracle.com. Outside North America, find your local office at: oracle.com/contact.</w:t>
                              </w:r>
                            </w:p>
                            <w:p w14:paraId="47C93281" w14:textId="77777777" w:rsidR="00583802" w:rsidRPr="00583802" w:rsidRDefault="00583802" w:rsidP="00583802">
                              <w:pPr>
                                <w:tabs>
                                  <w:tab w:val="left" w:pos="426"/>
                                  <w:tab w:val="left" w:pos="2268"/>
                                  <w:tab w:val="left" w:pos="2835"/>
                                  <w:tab w:val="left" w:pos="4962"/>
                                  <w:tab w:val="left" w:pos="5670"/>
                                </w:tabs>
                                <w:rPr>
                                  <w:color w:val="302C2A" w:themeColor="text1"/>
                                </w:rPr>
                              </w:pPr>
                              <w:r w:rsidRPr="00583802">
                                <w:rPr>
                                  <w:color w:val="302C2A" w:themeColor="text1"/>
                                </w:rPr>
                                <w:tab/>
                                <w:t>blogs.oracle.com</w:t>
                              </w:r>
                              <w:r w:rsidRPr="00583802">
                                <w:rPr>
                                  <w:color w:val="302C2A" w:themeColor="text1"/>
                                </w:rPr>
                                <w:tab/>
                              </w:r>
                              <w:r w:rsidRPr="00583802">
                                <w:rPr>
                                  <w:color w:val="302C2A" w:themeColor="text1"/>
                                </w:rPr>
                                <w:tab/>
                                <w:t>facebook.com/oracle</w:t>
                              </w:r>
                              <w:r w:rsidRPr="00583802">
                                <w:rPr>
                                  <w:color w:val="302C2A" w:themeColor="text1"/>
                                </w:rPr>
                                <w:tab/>
                              </w:r>
                              <w:r w:rsidRPr="00583802">
                                <w:rPr>
                                  <w:color w:val="302C2A" w:themeColor="text1"/>
                                </w:rPr>
                                <w:tab/>
                                <w:t>twitter.com/oracle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5765911" name="Lower text"/>
                        <wps:cNvSpPr txBox="1"/>
                        <wps:spPr>
                          <a:xfrm>
                            <a:off x="12524" y="1445916"/>
                            <a:ext cx="5704840" cy="1803654"/>
                          </a:xfrm>
                          <a:prstGeom prst="rect">
                            <a:avLst/>
                          </a:prstGeom>
                          <a:noFill/>
                          <a:ln w="6350">
                            <a:noFill/>
                          </a:ln>
                        </wps:spPr>
                        <wps:txbx>
                          <w:txbxContent>
                            <w:p w14:paraId="6F52BCCC" w14:textId="5AE9BCC7" w:rsidR="00583802" w:rsidRPr="00583802" w:rsidRDefault="00583802" w:rsidP="00583802">
                              <w:pPr>
                                <w:pStyle w:val="OracleLegalese"/>
                                <w:rPr>
                                  <w:color w:val="302C2A" w:themeColor="text1"/>
                                  <w:lang w:val="en-GB"/>
                                </w:rPr>
                              </w:pPr>
                              <w:r w:rsidRPr="00583802">
                                <w:rPr>
                                  <w:color w:val="302C2A" w:themeColor="text1"/>
                                </w:rPr>
                                <w:t>Copyright ©</w:t>
                              </w:r>
                              <w:r w:rsidR="00E81399">
                                <w:rPr>
                                  <w:color w:val="302C2A" w:themeColor="text1"/>
                                </w:rPr>
                                <w:t>2025</w:t>
                              </w:r>
                              <w:r w:rsidRPr="00583802">
                                <w:rPr>
                                  <w:color w:val="302C2A" w:themeColor="text1"/>
                                  <w:lang w:val="en-GB"/>
                                </w:rPr>
                                <w:t>, Oracle and/or its affiliates. This document is provided for information purposes only, and the contents hereof are subject to change without notice. This document is not warranted to be error-free, nor subject to any other warranties or conditions, whether expressed orally or implied in law, including implied warranties and conditions of merchantability or fitness for a particular purpose. We specifically disclaim any liability with respect to this document, and no contractual obligations are formed either directly or indirectly by this document. This document may not be reproduced or transmitted in any form or by any means, electronic or mechanical, for any purpose, without our prior written permission.</w:t>
                              </w:r>
                            </w:p>
                            <w:p w14:paraId="5421C5F6" w14:textId="77777777" w:rsidR="00583802" w:rsidRPr="00583802" w:rsidRDefault="00583802" w:rsidP="00583802">
                              <w:pPr>
                                <w:pStyle w:val="OracleLegalese"/>
                                <w:rPr>
                                  <w:color w:val="302C2A" w:themeColor="text1"/>
                                </w:rPr>
                              </w:pPr>
                              <w:r w:rsidRPr="00583802">
                                <w:rPr>
                                  <w:color w:val="302C2A" w:themeColor="text1"/>
                                </w:rPr>
                                <w:t>Oracle, Java, and MySQL are registered trademarks of Oracle and/or its affiliates. Other names may be trademarks of their respective owners.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12219187" name="Blogs">
                            <a:hlinkClick r:id="rId13"/>
                          </pic:cNvPr>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10498" y="946092"/>
                            <a:ext cx="179705" cy="179705"/>
                          </a:xfrm>
                          <a:prstGeom prst="rect">
                            <a:avLst/>
                          </a:prstGeom>
                        </pic:spPr>
                      </pic:pic>
                      <pic:pic xmlns:pic="http://schemas.openxmlformats.org/drawingml/2006/picture">
                        <pic:nvPicPr>
                          <pic:cNvPr id="1274592358" name="Facebook">
                            <a:hlinkClick r:id="rId16"/>
                          </pic:cNvPr>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1663595" y="942932"/>
                            <a:ext cx="179705" cy="179705"/>
                          </a:xfrm>
                          <a:prstGeom prst="rect">
                            <a:avLst/>
                          </a:prstGeom>
                        </pic:spPr>
                      </pic:pic>
                      <pic:pic xmlns:pic="http://schemas.openxmlformats.org/drawingml/2006/picture">
                        <pic:nvPicPr>
                          <pic:cNvPr id="440728316" name="Twitter">
                            <a:hlinkClick r:id="rId19"/>
                          </pic:cNvPr>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3517854" y="957618"/>
                            <a:ext cx="179705"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E8EC0E" id="Lower text BLACK" o:spid="_x0000_s1040" style="position:absolute;margin-left:1.3pt;margin-top:472.95pt;width:450.2pt;height:255.85pt;z-index:251787264;visibility:hidden;mso-width-relative:margin;mso-height-relative:margin" coordsize="57173,3249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">
                <v:shape id="Upper text" o:spid="_x0000_s1041" type="#_x0000_t202" style="position:absolute;width:57048;height:1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" filled="f" stroked="f" strokeweight=".5pt">
                  <v:textbox>
                    <w:txbxContent>
                      <w:p w14:paraId="2D9064C7" w14:textId="77777777" w:rsidR="00583802" w:rsidRPr="00583802" w:rsidRDefault="00583802" w:rsidP="00583802">
                        <w:pPr>
                          <w:spacing w:after="120"/>
                          <w:rPr>
                            <w:rFonts w:ascii="Oracle Sans Semi Bold" w:hAnsi="Oracle Sans Semi Bold"/>
                            <w:b/>
                            <w:bCs w:val="0"/>
                            <w:color w:val="302C2A" w:themeColor="text1"/>
                          </w:rPr>
                        </w:pPr>
                        <w:r w:rsidRPr="00583802">
                          <w:rPr>
                            <w:rFonts w:ascii="Oracle Sans Semi Bold" w:hAnsi="Oracle Sans Semi Bold"/>
                            <w:b/>
                            <w:color w:val="302C2A" w:themeColor="text1"/>
                          </w:rPr>
                          <w:t>Connect with us</w:t>
                        </w:r>
                      </w:p>
                      <w:p w14:paraId="1776E8AF" w14:textId="77777777" w:rsidR="00583802" w:rsidRPr="00583802" w:rsidRDefault="00583802" w:rsidP="00583802">
                        <w:pPr>
                          <w:rPr>
                            <w:color w:val="302C2A" w:themeColor="text1"/>
                          </w:rPr>
                        </w:pPr>
                        <w:r w:rsidRPr="00583802">
                          <w:rPr>
                            <w:color w:val="302C2A" w:themeColor="text1"/>
                          </w:rPr>
                          <w:t>Call +1.800.ORACLE1 or visit oracle.com. Outside North America, find your local office at: oracle.com/contact.</w:t>
                        </w:r>
                      </w:p>
                      <w:p w14:paraId="47C93281" w14:textId="77777777" w:rsidR="00583802" w:rsidRPr="00583802" w:rsidRDefault="00583802" w:rsidP="00583802">
                        <w:pPr>
                          <w:tabs>
                            <w:tab w:val="left" w:pos="426"/>
                            <w:tab w:val="left" w:pos="2268"/>
                            <w:tab w:val="left" w:pos="2835"/>
                            <w:tab w:val="left" w:pos="4962"/>
                            <w:tab w:val="left" w:pos="5670"/>
                          </w:tabs>
                          <w:rPr>
                            <w:color w:val="302C2A" w:themeColor="text1"/>
                          </w:rPr>
                        </w:pPr>
                        <w:r w:rsidRPr="00583802">
                          <w:rPr>
                            <w:color w:val="302C2A" w:themeColor="text1"/>
                          </w:rPr>
                          <w:tab/>
                          <w:t>blogs.oracle.com</w:t>
                        </w:r>
                        <w:r w:rsidRPr="00583802">
                          <w:rPr>
                            <w:color w:val="302C2A" w:themeColor="text1"/>
                          </w:rPr>
                          <w:tab/>
                        </w:r>
                        <w:r w:rsidRPr="00583802">
                          <w:rPr>
                            <w:color w:val="302C2A" w:themeColor="text1"/>
                          </w:rPr>
                          <w:tab/>
                          <w:t>facebook.com/oracle</w:t>
                        </w:r>
                        <w:r w:rsidRPr="00583802">
                          <w:rPr>
                            <w:color w:val="302C2A" w:themeColor="text1"/>
                          </w:rPr>
                          <w:tab/>
                        </w:r>
                        <w:r w:rsidRPr="00583802">
                          <w:rPr>
                            <w:color w:val="302C2A" w:themeColor="text1"/>
                          </w:rPr>
                          <w:tab/>
                          <w:t>twitter.com/oracle</w:t>
                        </w:r>
                      </w:p>
                    </w:txbxContent>
                  </v:textbox>
                </v:shape>
                <v:shape id="Lower text" o:spid="_x0000_s1042" type="#_x0000_t202" style="position:absolute;left:125;top:14459;width:57048;height:18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" filled="f" stroked="f" strokeweight=".5pt">
                  <v:textbox>
                    <w:txbxContent>
                      <w:p w14:paraId="6F52BCCC" w14:textId="5AE9BCC7" w:rsidR="00583802" w:rsidRPr="00583802" w:rsidRDefault="00583802" w:rsidP="00583802">
                        <w:pPr>
                          <w:pStyle w:val="OracleLegalese"/>
                          <w:rPr>
                            <w:color w:val="302C2A" w:themeColor="text1"/>
                            <w:lang w:val="en-GB"/>
                          </w:rPr>
                        </w:pPr>
                        <w:r w:rsidRPr="00583802">
                          <w:rPr>
                            <w:color w:val="302C2A" w:themeColor="text1"/>
                          </w:rPr>
                          <w:t>Copyright ©</w:t>
                        </w:r>
                        <w:r w:rsidR="00E81399">
                          <w:rPr>
                            <w:color w:val="302C2A" w:themeColor="text1"/>
                          </w:rPr>
                          <w:t>2025</w:t>
                        </w:r>
                        <w:r w:rsidRPr="00583802">
                          <w:rPr>
                            <w:color w:val="302C2A" w:themeColor="text1"/>
                            <w:lang w:val="en-GB"/>
                          </w:rPr>
                          <w:t>, Oracle and/or its affiliates. This document is provided for information purposes only, and the contents hereof are subject to change without notice. This document is not warranted to be error-free, nor subject to any other warranties or conditions, whether expressed orally or implied in law, including implied warranties and conditions of merchantability or fitness for a particular purpose. We specifically disclaim any liability with respect to this document, and no contractual obligations are formed either directly or indirectly by this document. This document may not be reproduced or transmitted in any form or by any means, electronic or mechanical, for any purpose, without our prior written permission.</w:t>
                        </w:r>
                      </w:p>
                      <w:p w14:paraId="5421C5F6" w14:textId="77777777" w:rsidR="00583802" w:rsidRPr="00583802" w:rsidRDefault="00583802" w:rsidP="00583802">
                        <w:pPr>
                          <w:pStyle w:val="OracleLegalese"/>
                          <w:rPr>
                            <w:color w:val="302C2A" w:themeColor="text1"/>
                          </w:rPr>
                        </w:pPr>
                        <w:r w:rsidRPr="00583802">
                          <w:rPr>
                            <w:color w:val="302C2A" w:themeColor="text1"/>
                          </w:rPr>
                          <w:t>Oracle, Java, and MySQL are registered trademarks of Oracle and/or its affiliates. Other names may be trademarks of their respective owners.</w:t>
                        </w:r>
                      </w:p>
                    </w:txbxContent>
                  </v:textbox>
                </v:shape>
                <v:shape id="Blogs" o:spid="_x0000_s1043" type="#_x0000_t75" href="http://blogs.oracle.com/" style="position:absolute;left:1104;top:9460;width:1798;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" o:button="t">
                  <v:fill o:detectmouseclick="t"/>
                  <v:imagedata r:id="rId31" o:title=""/>
                </v:shape>
                <v:shape id="Facebook" o:spid="_x0000_s1044" type="#_x0000_t75" href="http://facebook.com/oracle" style="position:absolute;left:16635;top:9429;width:1798;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" o:button="t">
                  <v:fill o:detectmouseclick="t"/>
                  <v:imagedata r:id="rId32" o:title=""/>
                </v:shape>
                <v:shape id="Twitter" o:spid="_x0000_s1045" type="#_x0000_t75" href="http://twitter.com/oracle" style="position:absolute;left:35178;top:9576;width:179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" o:button="t">
                  <v:fill o:detectmouseclick="t"/>
                  <v:imagedata r:id="rId33" o:title=""/>
                </v:shape>
              </v:group>
            </w:pict>
          </mc:Fallback>
        </mc:AlternateContent>
      </w:r>
    </w:p>
    <w:sectPr w:rsidR="009A6761" w:rsidRPr="00424599" w:rsidSect="00392260">
      <w:headerReference w:type="even" r:id="rId34"/>
      <w:headerReference w:type="default" r:id="rId35"/>
      <w:footerReference w:type="even" r:id="rId36"/>
      <w:footerReference w:type="default" r:id="rId37"/>
      <w:headerReference w:type="first" r:id="rId38"/>
      <w:footerReference w:type="first" r:id="rId39"/>
      <w:pgSz w:w="12240" w:h="15840"/>
      <w:pgMar w:top="1230" w:right="1134" w:bottom="123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40508" w14:textId="77777777" w:rsidR="00DF372E" w:rsidRDefault="00DF372E" w:rsidP="00424599">
      <w:pPr>
        <w:spacing w:after="0"/>
      </w:pPr>
      <w:r>
        <w:separator/>
      </w:r>
    </w:p>
  </w:endnote>
  <w:endnote w:type="continuationSeparator" w:id="0">
    <w:p w14:paraId="781B5799" w14:textId="77777777" w:rsidR="00DF372E" w:rsidRDefault="00DF372E" w:rsidP="004245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racle Sans">
    <w:panose1 w:val="020B0503020204020204"/>
    <w:charset w:val="00"/>
    <w:family w:val="swiss"/>
    <w:pitch w:val="variable"/>
    <w:sig w:usb0="A10006EF" w:usb1="400060FB" w:usb2="00000000" w:usb3="00000000" w:csb0="0000001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Oracle Sans Semi Bold">
    <w:panose1 w:val="020B0603020204020204"/>
    <w:charset w:val="00"/>
    <w:family w:val="swiss"/>
    <w:pitch w:val="variable"/>
    <w:sig w:usb0="A10006EF" w:usb1="400060FB" w:usb2="00000000" w:usb3="00000000" w:csb0="0000001F" w:csb1="00000000"/>
  </w:font>
  <w:font w:name="Oracle Sans Light">
    <w:panose1 w:val="020B0403020204020204"/>
    <w:charset w:val="00"/>
    <w:family w:val="swiss"/>
    <w:pitch w:val="variable"/>
    <w:sig w:usb0="A10006EF" w:usb1="400060FB" w:usb2="00000000" w:usb3="00000000" w:csb0="0000001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95969" w14:textId="31E0445F" w:rsidR="004C7E15" w:rsidRDefault="00DD6E02" w:rsidP="00665570">
    <w:pPr>
      <w:pStyle w:val="Footer"/>
      <w:framePr w:wrap="none" w:vAnchor="text" w:hAnchor="margin" w:y="1"/>
      <w:rPr>
        <w:rStyle w:val="PageNumber"/>
      </w:rPr>
    </w:pPr>
    <w:r>
      <w:rPr>
        <w:noProof/>
      </w:rPr>
      <mc:AlternateContent>
        <mc:Choice Requires="wps">
          <w:drawing>
            <wp:anchor distT="0" distB="0" distL="0" distR="0" simplePos="0" relativeHeight="251674624" behindDoc="0" locked="0" layoutInCell="1" allowOverlap="1" wp14:anchorId="03ABADE2" wp14:editId="05744658">
              <wp:simplePos x="635" y="635"/>
              <wp:positionH relativeFrom="page">
                <wp:align>left</wp:align>
              </wp:positionH>
              <wp:positionV relativeFrom="page">
                <wp:align>bottom</wp:align>
              </wp:positionV>
              <wp:extent cx="443865" cy="443865"/>
              <wp:effectExtent l="0" t="0" r="4445" b="0"/>
              <wp:wrapNone/>
              <wp:docPr id="2" name="Text Box 2" descr="Confidential- Oracle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857262" w14:textId="4F81E7D3" w:rsidR="00DD6E02" w:rsidRPr="00DD6E02" w:rsidRDefault="00DD6E02" w:rsidP="00DD6E02">
                          <w:pPr>
                            <w:spacing w:after="0"/>
                            <w:rPr>
                              <w:rFonts w:ascii="Calibri" w:eastAsia="Calibri" w:hAnsi="Calibri" w:cs="Calibri"/>
                              <w:noProof/>
                              <w:color w:val="000000"/>
                              <w:sz w:val="20"/>
                              <w:szCs w:val="20"/>
                            </w:rPr>
                          </w:pPr>
                          <w:r w:rsidRPr="00DD6E02">
                            <w:rPr>
                              <w:rFonts w:ascii="Calibri" w:eastAsia="Calibri" w:hAnsi="Calibri" w:cs="Calibri"/>
                              <w:noProof/>
                              <w:color w:val="000000"/>
                              <w:sz w:val="20"/>
                              <w:szCs w:val="20"/>
                            </w:rPr>
                            <w:t>Confidential- Oracle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3ABADE2" id="_x0000_t202" coordsize="21600,21600" o:spt="202" path="m,l,21600r21600,l21600,xe">
              <v:stroke joinstyle="miter"/>
              <v:path gradientshapeok="t" o:connecttype="rect"/>
            </v:shapetype>
            <v:shape id="Text Box 2" o:spid="_x0000_s1046" type="#_x0000_t202" alt="Confidential- Oracle Internal" style="position:absolute;margin-left:0;margin-top:0;width:34.95pt;height:34.95pt;z-index:25167462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39857262" w14:textId="4F81E7D3" w:rsidR="00DD6E02" w:rsidRPr="00DD6E02" w:rsidRDefault="00DD6E02" w:rsidP="00DD6E02">
                    <w:pPr>
                      <w:spacing w:after="0"/>
                      <w:rPr>
                        <w:rFonts w:ascii="Calibri" w:eastAsia="Calibri" w:hAnsi="Calibri" w:cs="Calibri"/>
                        <w:noProof/>
                        <w:color w:val="000000"/>
                        <w:sz w:val="20"/>
                        <w:szCs w:val="20"/>
                      </w:rPr>
                    </w:pPr>
                    <w:r w:rsidRPr="00DD6E02">
                      <w:rPr>
                        <w:rFonts w:ascii="Calibri" w:eastAsia="Calibri" w:hAnsi="Calibri" w:cs="Calibri"/>
                        <w:noProof/>
                        <w:color w:val="000000"/>
                        <w:sz w:val="20"/>
                        <w:szCs w:val="20"/>
                      </w:rPr>
                      <w:t>Confidential- Oracle Internal</w:t>
                    </w:r>
                  </w:p>
                </w:txbxContent>
              </v:textbox>
              <w10:wrap anchorx="page" anchory="page"/>
            </v:shape>
          </w:pict>
        </mc:Fallback>
      </mc:AlternateContent>
    </w:r>
  </w:p>
  <w:sdt>
    <w:sdtPr>
      <w:rPr>
        <w:rStyle w:val="PageNumber"/>
      </w:rPr>
      <w:id w:val="-2100936904"/>
      <w:docPartObj>
        <w:docPartGallery w:val="Page Numbers (Bottom of Page)"/>
        <w:docPartUnique/>
      </w:docPartObj>
    </w:sdtPr>
    <w:sdtContent>
      <w:p w14:paraId="07095969" w14:textId="31E0445F" w:rsidR="004C7E15" w:rsidRDefault="004C7E15" w:rsidP="00665570">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B7C12D" w14:textId="77777777" w:rsidR="004C7E15" w:rsidRDefault="004C7E15" w:rsidP="004C7E15">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149BD" w14:textId="253613D4" w:rsidR="004C7E15" w:rsidRPr="004C7E15" w:rsidRDefault="00DD6E02" w:rsidP="004C7E15">
    <w:pPr>
      <w:pStyle w:val="Footer"/>
      <w:framePr w:wrap="none" w:vAnchor="text" w:hAnchor="margin" w:y="1"/>
      <w:spacing w:line="240" w:lineRule="auto"/>
      <w:rPr>
        <w:rStyle w:val="PageNumber"/>
        <w:sz w:val="18"/>
        <w:szCs w:val="18"/>
      </w:rPr>
    </w:pPr>
    <w:r>
      <w:rPr>
        <w:noProof/>
        <w:sz w:val="18"/>
        <w:szCs w:val="18"/>
      </w:rPr>
      <mc:AlternateContent>
        <mc:Choice Requires="wps">
          <w:drawing>
            <wp:anchor distT="0" distB="0" distL="0" distR="0" simplePos="0" relativeHeight="251675648" behindDoc="0" locked="0" layoutInCell="1" allowOverlap="1" wp14:anchorId="26A37D2A" wp14:editId="19250F24">
              <wp:simplePos x="720725" y="9438005"/>
              <wp:positionH relativeFrom="page">
                <wp:align>left</wp:align>
              </wp:positionH>
              <wp:positionV relativeFrom="page">
                <wp:align>bottom</wp:align>
              </wp:positionV>
              <wp:extent cx="443865" cy="443865"/>
              <wp:effectExtent l="0" t="0" r="4445" b="0"/>
              <wp:wrapNone/>
              <wp:docPr id="4" name="Text Box 4" descr="Confidential- Oracle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DE995B" w14:textId="26AE1CB0" w:rsidR="00DD6E02" w:rsidRPr="00DD6E02" w:rsidRDefault="00DD6E02" w:rsidP="00DD6E02">
                          <w:pPr>
                            <w:spacing w:after="0"/>
                            <w:rPr>
                              <w:rFonts w:ascii="Calibri" w:eastAsia="Calibri" w:hAnsi="Calibri" w:cs="Calibri"/>
                              <w:noProof/>
                              <w:color w:val="000000"/>
                              <w:sz w:val="20"/>
                              <w:szCs w:val="20"/>
                            </w:rPr>
                          </w:pPr>
                          <w:r w:rsidRPr="00DD6E02">
                            <w:rPr>
                              <w:rFonts w:ascii="Calibri" w:eastAsia="Calibri" w:hAnsi="Calibri" w:cs="Calibri"/>
                              <w:noProof/>
                              <w:color w:val="000000"/>
                              <w:sz w:val="20"/>
                              <w:szCs w:val="20"/>
                            </w:rPr>
                            <w:t>Confidential- Oracle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6A37D2A" id="_x0000_t202" coordsize="21600,21600" o:spt="202" path="m,l,21600r21600,l21600,xe">
              <v:stroke joinstyle="miter"/>
              <v:path gradientshapeok="t" o:connecttype="rect"/>
            </v:shapetype>
            <v:shape id="Text Box 4" o:spid="_x0000_s1047" type="#_x0000_t202" alt="Confidential- Oracle Internal" style="position:absolute;margin-left:0;margin-top:0;width:34.95pt;height:34.95pt;z-index:2516756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70DE995B" w14:textId="26AE1CB0" w:rsidR="00DD6E02" w:rsidRPr="00DD6E02" w:rsidRDefault="00DD6E02" w:rsidP="00DD6E02">
                    <w:pPr>
                      <w:spacing w:after="0"/>
                      <w:rPr>
                        <w:rFonts w:ascii="Calibri" w:eastAsia="Calibri" w:hAnsi="Calibri" w:cs="Calibri"/>
                        <w:noProof/>
                        <w:color w:val="000000"/>
                        <w:sz w:val="20"/>
                        <w:szCs w:val="20"/>
                      </w:rPr>
                    </w:pPr>
                    <w:r w:rsidRPr="00DD6E02">
                      <w:rPr>
                        <w:rFonts w:ascii="Calibri" w:eastAsia="Calibri" w:hAnsi="Calibri" w:cs="Calibri"/>
                        <w:noProof/>
                        <w:color w:val="000000"/>
                        <w:sz w:val="20"/>
                        <w:szCs w:val="20"/>
                      </w:rPr>
                      <w:t>Confidential- Oracle Internal</w:t>
                    </w:r>
                  </w:p>
                </w:txbxContent>
              </v:textbox>
              <w10:wrap anchorx="page" anchory="page"/>
            </v:shape>
          </w:pict>
        </mc:Fallback>
      </mc:AlternateContent>
    </w:r>
    <w:sdt>
      <w:sdtPr>
        <w:rPr>
          <w:rStyle w:val="PageNumber"/>
          <w:sz w:val="18"/>
          <w:szCs w:val="18"/>
        </w:rPr>
        <w:id w:val="1766417054"/>
        <w:docPartObj>
          <w:docPartGallery w:val="Page Numbers (Bottom of Page)"/>
          <w:docPartUnique/>
        </w:docPartObj>
      </w:sdtPr>
      <w:sdtContent>
        <w:r w:rsidR="004C7E15" w:rsidRPr="004C7E15">
          <w:rPr>
            <w:rStyle w:val="PageNumber"/>
            <w:sz w:val="18"/>
            <w:szCs w:val="18"/>
          </w:rPr>
          <w:fldChar w:fldCharType="begin"/>
        </w:r>
        <w:r w:rsidR="004C7E15" w:rsidRPr="004C7E15">
          <w:rPr>
            <w:rStyle w:val="PageNumber"/>
            <w:sz w:val="18"/>
            <w:szCs w:val="18"/>
          </w:rPr>
          <w:instrText xml:space="preserve"> PAGE </w:instrText>
        </w:r>
        <w:r w:rsidR="004C7E15" w:rsidRPr="004C7E15">
          <w:rPr>
            <w:rStyle w:val="PageNumber"/>
            <w:sz w:val="18"/>
            <w:szCs w:val="18"/>
          </w:rPr>
          <w:fldChar w:fldCharType="separate"/>
        </w:r>
        <w:r w:rsidR="004C7E15" w:rsidRPr="004C7E15">
          <w:rPr>
            <w:rStyle w:val="PageNumber"/>
            <w:noProof/>
            <w:sz w:val="18"/>
            <w:szCs w:val="18"/>
          </w:rPr>
          <w:t>2</w:t>
        </w:r>
        <w:r w:rsidR="004C7E15" w:rsidRPr="004C7E15">
          <w:rPr>
            <w:rStyle w:val="PageNumber"/>
            <w:sz w:val="18"/>
            <w:szCs w:val="18"/>
          </w:rPr>
          <w:fldChar w:fldCharType="end"/>
        </w:r>
      </w:sdtContent>
    </w:sdt>
  </w:p>
  <w:p w14:paraId="12B6E162" w14:textId="079B5D4C" w:rsidR="00745C47" w:rsidRPr="004C7E15" w:rsidRDefault="004C7E15" w:rsidP="004C7E15">
    <w:pPr>
      <w:pStyle w:val="Footer"/>
      <w:ind w:firstLine="360"/>
    </w:pPr>
    <w:r w:rsidRPr="004C7E15">
      <w:rPr>
        <w:sz w:val="18"/>
        <w:szCs w:val="18"/>
      </w:rPr>
      <w:t xml:space="preserve">Copyright © </w:t>
    </w:r>
    <w:r w:rsidR="00E81399">
      <w:rPr>
        <w:sz w:val="18"/>
        <w:szCs w:val="18"/>
      </w:rPr>
      <w:t>2025</w:t>
    </w:r>
    <w:r w:rsidRPr="004C7E15">
      <w:rPr>
        <w:sz w:val="18"/>
        <w:szCs w:val="18"/>
      </w:rPr>
      <w:t>, Oracle and/or its affiliates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78C36" w14:textId="65C41445" w:rsidR="0056551E" w:rsidRDefault="00DD6E02">
    <w:pPr>
      <w:pStyle w:val="Footer"/>
    </w:pPr>
    <w:r>
      <w:rPr>
        <w:noProof/>
      </w:rPr>
      <mc:AlternateContent>
        <mc:Choice Requires="wps">
          <w:drawing>
            <wp:anchor distT="0" distB="0" distL="0" distR="0" simplePos="0" relativeHeight="251673600" behindDoc="0" locked="0" layoutInCell="1" allowOverlap="1" wp14:anchorId="2E4A7D00" wp14:editId="37087B48">
              <wp:simplePos x="723900" y="9378950"/>
              <wp:positionH relativeFrom="page">
                <wp:align>left</wp:align>
              </wp:positionH>
              <wp:positionV relativeFrom="page">
                <wp:align>bottom</wp:align>
              </wp:positionV>
              <wp:extent cx="443865" cy="443865"/>
              <wp:effectExtent l="0" t="0" r="4445" b="0"/>
              <wp:wrapNone/>
              <wp:docPr id="1" name="Text Box 1" descr="Confidential- Oracle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D19677" w14:textId="71862247" w:rsidR="00DD6E02" w:rsidRPr="00DD6E02" w:rsidRDefault="00DD6E02" w:rsidP="00DD6E02">
                          <w:pPr>
                            <w:spacing w:after="0"/>
                            <w:rPr>
                              <w:rFonts w:ascii="Calibri" w:eastAsia="Calibri" w:hAnsi="Calibri" w:cs="Calibri"/>
                              <w:noProof/>
                              <w:color w:val="000000"/>
                              <w:sz w:val="20"/>
                              <w:szCs w:val="20"/>
                            </w:rPr>
                          </w:pPr>
                          <w:r w:rsidRPr="00DD6E02">
                            <w:rPr>
                              <w:rFonts w:ascii="Calibri" w:eastAsia="Calibri" w:hAnsi="Calibri" w:cs="Calibri"/>
                              <w:noProof/>
                              <w:color w:val="000000"/>
                              <w:sz w:val="20"/>
                              <w:szCs w:val="20"/>
                            </w:rPr>
                            <w:t>Confidential- Oracle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E4A7D00" id="_x0000_t202" coordsize="21600,21600" o:spt="202" path="m,l,21600r21600,l21600,xe">
              <v:stroke joinstyle="miter"/>
              <v:path gradientshapeok="t" o:connecttype="rect"/>
            </v:shapetype>
            <v:shape id="Text Box 1" o:spid="_x0000_s1048" type="#_x0000_t202" alt="Confidential- Oracle Internal" style="position:absolute;margin-left:0;margin-top:0;width:34.95pt;height:34.95pt;z-index:25167360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46D19677" w14:textId="71862247" w:rsidR="00DD6E02" w:rsidRPr="00DD6E02" w:rsidRDefault="00DD6E02" w:rsidP="00DD6E02">
                    <w:pPr>
                      <w:spacing w:after="0"/>
                      <w:rPr>
                        <w:rFonts w:ascii="Calibri" w:eastAsia="Calibri" w:hAnsi="Calibri" w:cs="Calibri"/>
                        <w:noProof/>
                        <w:color w:val="000000"/>
                        <w:sz w:val="20"/>
                        <w:szCs w:val="20"/>
                      </w:rPr>
                    </w:pPr>
                    <w:r w:rsidRPr="00DD6E02">
                      <w:rPr>
                        <w:rFonts w:ascii="Calibri" w:eastAsia="Calibri" w:hAnsi="Calibri" w:cs="Calibri"/>
                        <w:noProof/>
                        <w:color w:val="000000"/>
                        <w:sz w:val="20"/>
                        <w:szCs w:val="20"/>
                      </w:rPr>
                      <w:t>Confidential- Oracle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91D9F" w14:textId="77777777" w:rsidR="00DF372E" w:rsidRDefault="00DF372E" w:rsidP="00424599">
      <w:pPr>
        <w:spacing w:after="0"/>
      </w:pPr>
      <w:r>
        <w:separator/>
      </w:r>
    </w:p>
  </w:footnote>
  <w:footnote w:type="continuationSeparator" w:id="0">
    <w:p w14:paraId="3FEED145" w14:textId="77777777" w:rsidR="00DF372E" w:rsidRDefault="00DF372E" w:rsidP="004245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0CEA7" w14:textId="77777777" w:rsidR="00F52902" w:rsidRDefault="00F529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BA2A" w14:textId="77777777" w:rsidR="009955D8" w:rsidRPr="009C21DC" w:rsidRDefault="00663C71" w:rsidP="00505288">
    <w:pPr>
      <w:rPr>
        <w:sz w:val="18"/>
        <w:szCs w:val="18"/>
      </w:rPr>
    </w:pPr>
    <w:r>
      <w:rPr>
        <w:noProof/>
        <w:sz w:val="18"/>
        <w:szCs w:val="18"/>
      </w:rPr>
      <w:drawing>
        <wp:anchor distT="0" distB="0" distL="114300" distR="114300" simplePos="0" relativeHeight="251667456" behindDoc="0" locked="0" layoutInCell="1" allowOverlap="1" wp14:anchorId="6A4F768E" wp14:editId="058404F9">
          <wp:simplePos x="0" y="0"/>
          <wp:positionH relativeFrom="column">
            <wp:posOffset>-720090</wp:posOffset>
          </wp:positionH>
          <wp:positionV relativeFrom="paragraph">
            <wp:posOffset>-444722</wp:posOffset>
          </wp:positionV>
          <wp:extent cx="7883525" cy="50165"/>
          <wp:effectExtent l="0" t="0" r="3175" b="635"/>
          <wp:wrapNone/>
          <wp:docPr id="825631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31887" name="Picture 825631887"/>
                  <pic:cNvPicPr/>
                </pic:nvPicPr>
                <pic:blipFill>
                  <a:blip r:embed="rId1">
                    <a:extLst>
                      <a:ext uri="{28A0092B-C50C-407E-A947-70E740481C1C}">
                        <a14:useLocalDpi xmlns:a14="http://schemas.microsoft.com/office/drawing/2010/main" val="0"/>
                      </a:ext>
                    </a:extLst>
                  </a:blip>
                  <a:stretch>
                    <a:fillRect/>
                  </a:stretch>
                </pic:blipFill>
                <pic:spPr>
                  <a:xfrm>
                    <a:off x="0" y="0"/>
                    <a:ext cx="7883525" cy="501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E6698" w14:textId="24B75E8B" w:rsidR="00F81241" w:rsidRDefault="0056551E">
    <w:pPr>
      <w:pStyle w:val="Header"/>
    </w:pPr>
    <w:r>
      <w:rPr>
        <w:noProof/>
      </w:rPr>
      <w:drawing>
        <wp:anchor distT="0" distB="0" distL="114300" distR="114300" simplePos="0" relativeHeight="251672576" behindDoc="0" locked="0" layoutInCell="1" allowOverlap="1" wp14:anchorId="1EC8CFFE" wp14:editId="22AF6681">
          <wp:simplePos x="0" y="0"/>
          <wp:positionH relativeFrom="page">
            <wp:posOffset>5638165</wp:posOffset>
          </wp:positionH>
          <wp:positionV relativeFrom="margin">
            <wp:posOffset>-144145</wp:posOffset>
          </wp:positionV>
          <wp:extent cx="1574280" cy="482760"/>
          <wp:effectExtent l="0" t="0" r="0" b="0"/>
          <wp:wrapNone/>
          <wp:docPr id="336293063" name="Oracle logo whit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93063" name="Oracle logo white (top right)"/>
                  <pic:cNvPicPr/>
                </pic:nvPicPr>
                <pic:blipFill>
                  <a:blip r:embed="rId1">
                    <a:extLst>
                      <a:ext uri="{28A0092B-C50C-407E-A947-70E740481C1C}">
                        <a14:useLocalDpi xmlns:a14="http://schemas.microsoft.com/office/drawing/2010/main" val="0"/>
                      </a:ext>
                    </a:extLst>
                  </a:blip>
                  <a:stretch>
                    <a:fillRect/>
                  </a:stretch>
                </pic:blipFill>
                <pic:spPr>
                  <a:xfrm>
                    <a:off x="0" y="0"/>
                    <a:ext cx="1574280" cy="482760"/>
                  </a:xfrm>
                  <a:prstGeom prst="rect">
                    <a:avLst/>
                  </a:prstGeom>
                </pic:spPr>
              </pic:pic>
            </a:graphicData>
          </a:graphic>
          <wp14:sizeRelH relativeFrom="margin">
            <wp14:pctWidth>0</wp14:pctWidth>
          </wp14:sizeRelH>
          <wp14:sizeRelV relativeFrom="margin">
            <wp14:pctHeight>0</wp14:pctHeight>
          </wp14:sizeRelV>
        </wp:anchor>
      </w:drawing>
    </w:r>
    <w:r w:rsidR="005F3358">
      <w:rPr>
        <w:noProof/>
      </w:rPr>
      <w:drawing>
        <wp:anchor distT="0" distB="0" distL="114300" distR="114300" simplePos="0" relativeHeight="251662336" behindDoc="0" locked="1" layoutInCell="1" allowOverlap="1" wp14:anchorId="516AE34D" wp14:editId="4B15E999">
          <wp:simplePos x="0" y="0"/>
          <wp:positionH relativeFrom="page">
            <wp:posOffset>0</wp:posOffset>
          </wp:positionH>
          <wp:positionV relativeFrom="page">
            <wp:posOffset>-116840</wp:posOffset>
          </wp:positionV>
          <wp:extent cx="7775640" cy="10998819"/>
          <wp:effectExtent l="0" t="0" r="0" b="0"/>
          <wp:wrapNone/>
          <wp:docPr id="552409576" name="COVER - dark -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09576" name="COVER - dark - Ocean"/>
                  <pic:cNvPicPr/>
                </pic:nvPicPr>
                <pic:blipFill>
                  <a:blip r:embed="rId2">
                    <a:extLst>
                      <a:ext uri="{28A0092B-C50C-407E-A947-70E740481C1C}">
                        <a14:useLocalDpi xmlns:a14="http://schemas.microsoft.com/office/drawing/2010/main" val="0"/>
                      </a:ext>
                    </a:extLst>
                  </a:blip>
                  <a:stretch>
                    <a:fillRect/>
                  </a:stretch>
                </pic:blipFill>
                <pic:spPr>
                  <a:xfrm>
                    <a:off x="0" y="0"/>
                    <a:ext cx="7775640" cy="1099881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E380B"/>
    <w:multiLevelType w:val="hybridMultilevel"/>
    <w:tmpl w:val="5CF6A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F84884"/>
    <w:multiLevelType w:val="hybridMultilevel"/>
    <w:tmpl w:val="1A385AD2"/>
    <w:lvl w:ilvl="0" w:tplc="C2BE865C">
      <w:start w:val="2022"/>
      <w:numFmt w:val="bullet"/>
      <w:lvlText w:val="-"/>
      <w:lvlJc w:val="left"/>
      <w:pPr>
        <w:ind w:left="360" w:hanging="360"/>
      </w:pPr>
      <w:rPr>
        <w:rFonts w:ascii="Oracle Sans" w:eastAsiaTheme="minorHAnsi" w:hAnsi="Oracle Sans"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080080E"/>
    <w:multiLevelType w:val="multilevel"/>
    <w:tmpl w:val="1A0EE35E"/>
    <w:styleLink w:val="CurrentList2"/>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8B14F06"/>
    <w:multiLevelType w:val="multilevel"/>
    <w:tmpl w:val="6BFAE16A"/>
    <w:styleLink w:val="CurrentList4"/>
    <w:lvl w:ilvl="0">
      <w:start w:val="1"/>
      <w:numFmt w:val="bullet"/>
      <w:lvlText w:val="£"/>
      <w:lvlJc w:val="left"/>
      <w:pPr>
        <w:ind w:left="397" w:hanging="397"/>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9D3307E"/>
    <w:multiLevelType w:val="multilevel"/>
    <w:tmpl w:val="3D82FCAA"/>
    <w:styleLink w:val="CurrentList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CCA6E9E"/>
    <w:multiLevelType w:val="multilevel"/>
    <w:tmpl w:val="A648B2BE"/>
    <w:styleLink w:val="CurrentList5"/>
    <w:lvl w:ilvl="0">
      <w:start w:val="1"/>
      <w:numFmt w:val="bullet"/>
      <w:lvlText w:val="£"/>
      <w:lvlJc w:val="left"/>
      <w:pPr>
        <w:ind w:left="397" w:hanging="397"/>
      </w:pPr>
      <w:rPr>
        <w:rFonts w:ascii="Wingdings" w:hAnsi="Wingdings" w:hint="default"/>
        <w:color w:val="302C2A"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03A4333"/>
    <w:multiLevelType w:val="hybridMultilevel"/>
    <w:tmpl w:val="877C00F6"/>
    <w:lvl w:ilvl="0" w:tplc="4FA84012">
      <w:start w:val="1"/>
      <w:numFmt w:val="bullet"/>
      <w:pStyle w:val="OracleListParagraphgrey"/>
      <w:lvlText w:val="£"/>
      <w:lvlJc w:val="left"/>
      <w:pPr>
        <w:ind w:left="397" w:hanging="397"/>
      </w:pPr>
      <w:rPr>
        <w:rFonts w:ascii="Wingdings" w:hAnsi="Wingdings" w:hint="default"/>
        <w:color w:val="68605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927341"/>
    <w:multiLevelType w:val="multilevel"/>
    <w:tmpl w:val="80805756"/>
    <w:styleLink w:val="CurrentList3"/>
    <w:lvl w:ilvl="0">
      <w:start w:val="1"/>
      <w:numFmt w:val="bullet"/>
      <w:lvlText w:val="£"/>
      <w:lvlJc w:val="left"/>
      <w:pPr>
        <w:ind w:left="397" w:hanging="397"/>
      </w:pPr>
      <w:rPr>
        <w:rFonts w:ascii="Wingdings" w:hAnsi="Wingdings" w:hint="default"/>
        <w:color w:val="C74533"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7DF072C"/>
    <w:multiLevelType w:val="hybridMultilevel"/>
    <w:tmpl w:val="80805756"/>
    <w:lvl w:ilvl="0" w:tplc="D34CCCA8">
      <w:start w:val="1"/>
      <w:numFmt w:val="bullet"/>
      <w:pStyle w:val="ListParagraph"/>
      <w:lvlText w:val="£"/>
      <w:lvlJc w:val="left"/>
      <w:pPr>
        <w:ind w:left="397" w:hanging="397"/>
      </w:pPr>
      <w:rPr>
        <w:rFonts w:ascii="Wingdings" w:hAnsi="Wingdings" w:hint="default"/>
        <w:color w:val="C74533"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1575018">
    <w:abstractNumId w:val="0"/>
  </w:num>
  <w:num w:numId="2" w16cid:durableId="741950511">
    <w:abstractNumId w:val="8"/>
  </w:num>
  <w:num w:numId="3" w16cid:durableId="397023508">
    <w:abstractNumId w:val="4"/>
  </w:num>
  <w:num w:numId="4" w16cid:durableId="645401823">
    <w:abstractNumId w:val="2"/>
  </w:num>
  <w:num w:numId="5" w16cid:durableId="1118993360">
    <w:abstractNumId w:val="7"/>
  </w:num>
  <w:num w:numId="6" w16cid:durableId="2122265472">
    <w:abstractNumId w:val="6"/>
  </w:num>
  <w:num w:numId="7" w16cid:durableId="1803579026">
    <w:abstractNumId w:val="3"/>
  </w:num>
  <w:num w:numId="8" w16cid:durableId="1603954965">
    <w:abstractNumId w:val="5"/>
  </w:num>
  <w:num w:numId="9" w16cid:durableId="122494458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4"/>
  <w:drawingGridVerticalSpacing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1B3"/>
    <w:rsid w:val="00004B04"/>
    <w:rsid w:val="000064B3"/>
    <w:rsid w:val="00013E28"/>
    <w:rsid w:val="00033D01"/>
    <w:rsid w:val="00042039"/>
    <w:rsid w:val="00043CA5"/>
    <w:rsid w:val="00052DA4"/>
    <w:rsid w:val="000605DD"/>
    <w:rsid w:val="000661D3"/>
    <w:rsid w:val="00070C28"/>
    <w:rsid w:val="0009525F"/>
    <w:rsid w:val="000A0D8B"/>
    <w:rsid w:val="000A26CF"/>
    <w:rsid w:val="000B1154"/>
    <w:rsid w:val="000B7DCF"/>
    <w:rsid w:val="000D2B11"/>
    <w:rsid w:val="000D3807"/>
    <w:rsid w:val="000E1854"/>
    <w:rsid w:val="000F2A29"/>
    <w:rsid w:val="0010119A"/>
    <w:rsid w:val="00135BC4"/>
    <w:rsid w:val="00140975"/>
    <w:rsid w:val="00142BB2"/>
    <w:rsid w:val="00146F88"/>
    <w:rsid w:val="00152BE0"/>
    <w:rsid w:val="0015439D"/>
    <w:rsid w:val="001631F0"/>
    <w:rsid w:val="001649C3"/>
    <w:rsid w:val="00165EEF"/>
    <w:rsid w:val="00181B6E"/>
    <w:rsid w:val="00182226"/>
    <w:rsid w:val="00197511"/>
    <w:rsid w:val="001A7618"/>
    <w:rsid w:val="001C166D"/>
    <w:rsid w:val="001C24B1"/>
    <w:rsid w:val="001C26CA"/>
    <w:rsid w:val="001C29FA"/>
    <w:rsid w:val="001C42C6"/>
    <w:rsid w:val="001D443B"/>
    <w:rsid w:val="001D5AB6"/>
    <w:rsid w:val="001D5D35"/>
    <w:rsid w:val="001E185B"/>
    <w:rsid w:val="001E7B82"/>
    <w:rsid w:val="001F1FBD"/>
    <w:rsid w:val="001F4AA8"/>
    <w:rsid w:val="00203A29"/>
    <w:rsid w:val="0021741D"/>
    <w:rsid w:val="00220F21"/>
    <w:rsid w:val="002364C4"/>
    <w:rsid w:val="002364CC"/>
    <w:rsid w:val="00241D1C"/>
    <w:rsid w:val="002504DA"/>
    <w:rsid w:val="00252612"/>
    <w:rsid w:val="0025279E"/>
    <w:rsid w:val="00253FA3"/>
    <w:rsid w:val="002652F7"/>
    <w:rsid w:val="002719EF"/>
    <w:rsid w:val="0027256C"/>
    <w:rsid w:val="002731C2"/>
    <w:rsid w:val="00276012"/>
    <w:rsid w:val="002C2BB2"/>
    <w:rsid w:val="002D03E8"/>
    <w:rsid w:val="002D0BAC"/>
    <w:rsid w:val="002D5D76"/>
    <w:rsid w:val="002D718F"/>
    <w:rsid w:val="002D71D8"/>
    <w:rsid w:val="002E0751"/>
    <w:rsid w:val="002E1003"/>
    <w:rsid w:val="002F1C86"/>
    <w:rsid w:val="003101C3"/>
    <w:rsid w:val="0032087F"/>
    <w:rsid w:val="003270DE"/>
    <w:rsid w:val="003479D6"/>
    <w:rsid w:val="0035108A"/>
    <w:rsid w:val="003518A0"/>
    <w:rsid w:val="00351AB3"/>
    <w:rsid w:val="003657E0"/>
    <w:rsid w:val="003719A2"/>
    <w:rsid w:val="003759B5"/>
    <w:rsid w:val="00376EB3"/>
    <w:rsid w:val="00380EC9"/>
    <w:rsid w:val="00382E32"/>
    <w:rsid w:val="00382F2D"/>
    <w:rsid w:val="00385A8B"/>
    <w:rsid w:val="00392260"/>
    <w:rsid w:val="0039674C"/>
    <w:rsid w:val="003A030A"/>
    <w:rsid w:val="003D0AE7"/>
    <w:rsid w:val="003D4055"/>
    <w:rsid w:val="003F6A25"/>
    <w:rsid w:val="003F74CB"/>
    <w:rsid w:val="00402F4A"/>
    <w:rsid w:val="00407A2D"/>
    <w:rsid w:val="0042012A"/>
    <w:rsid w:val="004213F4"/>
    <w:rsid w:val="00423E95"/>
    <w:rsid w:val="00424599"/>
    <w:rsid w:val="00435103"/>
    <w:rsid w:val="00440082"/>
    <w:rsid w:val="004517D8"/>
    <w:rsid w:val="00465CB1"/>
    <w:rsid w:val="00467F6A"/>
    <w:rsid w:val="004724B8"/>
    <w:rsid w:val="00481F10"/>
    <w:rsid w:val="00484136"/>
    <w:rsid w:val="004C1E0E"/>
    <w:rsid w:val="004C7E15"/>
    <w:rsid w:val="004D6C86"/>
    <w:rsid w:val="004E09C3"/>
    <w:rsid w:val="004E3484"/>
    <w:rsid w:val="004E5D2D"/>
    <w:rsid w:val="004E792D"/>
    <w:rsid w:val="004F6AAA"/>
    <w:rsid w:val="00505288"/>
    <w:rsid w:val="00511B89"/>
    <w:rsid w:val="00511C47"/>
    <w:rsid w:val="00517287"/>
    <w:rsid w:val="00525119"/>
    <w:rsid w:val="00536383"/>
    <w:rsid w:val="00542835"/>
    <w:rsid w:val="005501C6"/>
    <w:rsid w:val="00551E20"/>
    <w:rsid w:val="0056551E"/>
    <w:rsid w:val="005657B9"/>
    <w:rsid w:val="00574225"/>
    <w:rsid w:val="005805AD"/>
    <w:rsid w:val="00583802"/>
    <w:rsid w:val="005864D9"/>
    <w:rsid w:val="00586633"/>
    <w:rsid w:val="005943E7"/>
    <w:rsid w:val="0059764E"/>
    <w:rsid w:val="005A3C09"/>
    <w:rsid w:val="005C0CD5"/>
    <w:rsid w:val="005D571D"/>
    <w:rsid w:val="005E6574"/>
    <w:rsid w:val="005F021D"/>
    <w:rsid w:val="005F261A"/>
    <w:rsid w:val="005F3358"/>
    <w:rsid w:val="005F4083"/>
    <w:rsid w:val="005F437A"/>
    <w:rsid w:val="0061001E"/>
    <w:rsid w:val="006108C5"/>
    <w:rsid w:val="00621E15"/>
    <w:rsid w:val="00624A7C"/>
    <w:rsid w:val="006406C6"/>
    <w:rsid w:val="00655C0E"/>
    <w:rsid w:val="00663C71"/>
    <w:rsid w:val="00665649"/>
    <w:rsid w:val="00665FB1"/>
    <w:rsid w:val="006720E3"/>
    <w:rsid w:val="00673357"/>
    <w:rsid w:val="0068062A"/>
    <w:rsid w:val="00681306"/>
    <w:rsid w:val="006A62A6"/>
    <w:rsid w:val="006C2D9C"/>
    <w:rsid w:val="006C5B9A"/>
    <w:rsid w:val="006D079B"/>
    <w:rsid w:val="006D4DB3"/>
    <w:rsid w:val="006E6F31"/>
    <w:rsid w:val="006F157D"/>
    <w:rsid w:val="006F291C"/>
    <w:rsid w:val="006F2D65"/>
    <w:rsid w:val="006F61B3"/>
    <w:rsid w:val="0070061A"/>
    <w:rsid w:val="00706CB2"/>
    <w:rsid w:val="00722B74"/>
    <w:rsid w:val="00723ADD"/>
    <w:rsid w:val="00724653"/>
    <w:rsid w:val="00745C47"/>
    <w:rsid w:val="007465BB"/>
    <w:rsid w:val="0075713F"/>
    <w:rsid w:val="00763F14"/>
    <w:rsid w:val="00766394"/>
    <w:rsid w:val="00776CEF"/>
    <w:rsid w:val="00781E41"/>
    <w:rsid w:val="0078484A"/>
    <w:rsid w:val="0078547A"/>
    <w:rsid w:val="00790013"/>
    <w:rsid w:val="00791FB4"/>
    <w:rsid w:val="007943CF"/>
    <w:rsid w:val="007B6FEF"/>
    <w:rsid w:val="007C4314"/>
    <w:rsid w:val="007C53E9"/>
    <w:rsid w:val="007D1DBE"/>
    <w:rsid w:val="007D3280"/>
    <w:rsid w:val="007E1C69"/>
    <w:rsid w:val="007F0757"/>
    <w:rsid w:val="007F2EF9"/>
    <w:rsid w:val="007F3F0D"/>
    <w:rsid w:val="00806D32"/>
    <w:rsid w:val="00832192"/>
    <w:rsid w:val="0084209F"/>
    <w:rsid w:val="0084676D"/>
    <w:rsid w:val="00855447"/>
    <w:rsid w:val="00856D31"/>
    <w:rsid w:val="008720C9"/>
    <w:rsid w:val="008737BF"/>
    <w:rsid w:val="00874A95"/>
    <w:rsid w:val="00877678"/>
    <w:rsid w:val="0088017D"/>
    <w:rsid w:val="00880F5C"/>
    <w:rsid w:val="00882BB2"/>
    <w:rsid w:val="0088410A"/>
    <w:rsid w:val="008841E9"/>
    <w:rsid w:val="008B14B5"/>
    <w:rsid w:val="008C35B8"/>
    <w:rsid w:val="008C3FC9"/>
    <w:rsid w:val="008D3ABD"/>
    <w:rsid w:val="008D3FA8"/>
    <w:rsid w:val="008D6098"/>
    <w:rsid w:val="008E5D59"/>
    <w:rsid w:val="008E771B"/>
    <w:rsid w:val="008F1943"/>
    <w:rsid w:val="008F2E13"/>
    <w:rsid w:val="0093119A"/>
    <w:rsid w:val="009403F1"/>
    <w:rsid w:val="00944438"/>
    <w:rsid w:val="0098559D"/>
    <w:rsid w:val="00987A15"/>
    <w:rsid w:val="009955D8"/>
    <w:rsid w:val="009A4E75"/>
    <w:rsid w:val="009A6761"/>
    <w:rsid w:val="009B3E21"/>
    <w:rsid w:val="009B4D02"/>
    <w:rsid w:val="009C21DC"/>
    <w:rsid w:val="009C5892"/>
    <w:rsid w:val="009D3C26"/>
    <w:rsid w:val="009D78E7"/>
    <w:rsid w:val="009E047B"/>
    <w:rsid w:val="009F72A6"/>
    <w:rsid w:val="00A20E30"/>
    <w:rsid w:val="00A3099A"/>
    <w:rsid w:val="00A338DF"/>
    <w:rsid w:val="00A3603B"/>
    <w:rsid w:val="00A40866"/>
    <w:rsid w:val="00A43391"/>
    <w:rsid w:val="00A43ECE"/>
    <w:rsid w:val="00A54794"/>
    <w:rsid w:val="00A57880"/>
    <w:rsid w:val="00A57A01"/>
    <w:rsid w:val="00A73E98"/>
    <w:rsid w:val="00A92ED6"/>
    <w:rsid w:val="00A9712C"/>
    <w:rsid w:val="00AA050D"/>
    <w:rsid w:val="00AB10ED"/>
    <w:rsid w:val="00AB1851"/>
    <w:rsid w:val="00AC1AA6"/>
    <w:rsid w:val="00AC564C"/>
    <w:rsid w:val="00AC747B"/>
    <w:rsid w:val="00AD0FA9"/>
    <w:rsid w:val="00AD6F30"/>
    <w:rsid w:val="00B2588F"/>
    <w:rsid w:val="00B47823"/>
    <w:rsid w:val="00B623C5"/>
    <w:rsid w:val="00B72E53"/>
    <w:rsid w:val="00BB04BC"/>
    <w:rsid w:val="00BC75BB"/>
    <w:rsid w:val="00BD0514"/>
    <w:rsid w:val="00BD1CEB"/>
    <w:rsid w:val="00BD509F"/>
    <w:rsid w:val="00BF5C3A"/>
    <w:rsid w:val="00C00F3F"/>
    <w:rsid w:val="00C03DE0"/>
    <w:rsid w:val="00C058CC"/>
    <w:rsid w:val="00C20058"/>
    <w:rsid w:val="00C2204A"/>
    <w:rsid w:val="00C2572C"/>
    <w:rsid w:val="00C30575"/>
    <w:rsid w:val="00C32619"/>
    <w:rsid w:val="00C36A11"/>
    <w:rsid w:val="00C41E21"/>
    <w:rsid w:val="00C45A81"/>
    <w:rsid w:val="00C45A9A"/>
    <w:rsid w:val="00C46285"/>
    <w:rsid w:val="00C5346E"/>
    <w:rsid w:val="00C70191"/>
    <w:rsid w:val="00C74BCC"/>
    <w:rsid w:val="00C76725"/>
    <w:rsid w:val="00C87C3F"/>
    <w:rsid w:val="00C9133F"/>
    <w:rsid w:val="00CA0DAC"/>
    <w:rsid w:val="00CF1496"/>
    <w:rsid w:val="00CF3878"/>
    <w:rsid w:val="00CF40EA"/>
    <w:rsid w:val="00D0056E"/>
    <w:rsid w:val="00D225EA"/>
    <w:rsid w:val="00D23C7E"/>
    <w:rsid w:val="00D2642D"/>
    <w:rsid w:val="00D377B6"/>
    <w:rsid w:val="00D52B90"/>
    <w:rsid w:val="00D6593F"/>
    <w:rsid w:val="00D65E61"/>
    <w:rsid w:val="00D66F61"/>
    <w:rsid w:val="00D67EF3"/>
    <w:rsid w:val="00D72BD9"/>
    <w:rsid w:val="00D73120"/>
    <w:rsid w:val="00D938C4"/>
    <w:rsid w:val="00DA12AC"/>
    <w:rsid w:val="00DA4B75"/>
    <w:rsid w:val="00DA7A6E"/>
    <w:rsid w:val="00DC48AB"/>
    <w:rsid w:val="00DC5477"/>
    <w:rsid w:val="00DD6E02"/>
    <w:rsid w:val="00DF372E"/>
    <w:rsid w:val="00DF7710"/>
    <w:rsid w:val="00E00266"/>
    <w:rsid w:val="00E01CE7"/>
    <w:rsid w:val="00E0723C"/>
    <w:rsid w:val="00E3029D"/>
    <w:rsid w:val="00E553EB"/>
    <w:rsid w:val="00E668A4"/>
    <w:rsid w:val="00E80117"/>
    <w:rsid w:val="00E81399"/>
    <w:rsid w:val="00E81E6D"/>
    <w:rsid w:val="00E95C6C"/>
    <w:rsid w:val="00EA41E8"/>
    <w:rsid w:val="00ED5FE3"/>
    <w:rsid w:val="00EE3D20"/>
    <w:rsid w:val="00EF2B85"/>
    <w:rsid w:val="00F008C4"/>
    <w:rsid w:val="00F01F40"/>
    <w:rsid w:val="00F07B0B"/>
    <w:rsid w:val="00F14BD0"/>
    <w:rsid w:val="00F34E31"/>
    <w:rsid w:val="00F51D80"/>
    <w:rsid w:val="00F52902"/>
    <w:rsid w:val="00F529B3"/>
    <w:rsid w:val="00F64276"/>
    <w:rsid w:val="00F70BAD"/>
    <w:rsid w:val="00F76187"/>
    <w:rsid w:val="00F7760B"/>
    <w:rsid w:val="00F81241"/>
    <w:rsid w:val="00F82BFD"/>
    <w:rsid w:val="00F83EBB"/>
    <w:rsid w:val="00F86744"/>
    <w:rsid w:val="00F90A59"/>
    <w:rsid w:val="00F94DEA"/>
    <w:rsid w:val="00F959B4"/>
    <w:rsid w:val="00FA1874"/>
    <w:rsid w:val="00FA5064"/>
    <w:rsid w:val="00FA71B3"/>
    <w:rsid w:val="00FD370F"/>
    <w:rsid w:val="00FF0C67"/>
    <w:rsid w:val="00FF3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4337D"/>
  <w15:docId w15:val="{1F64710D-9797-4842-85C7-6A931B5E8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Oracle Normal"/>
    <w:qFormat/>
    <w:rsid w:val="0070061A"/>
    <w:pPr>
      <w:spacing w:after="180" w:line="276" w:lineRule="auto"/>
    </w:pPr>
    <w:rPr>
      <w:rFonts w:ascii="Oracle Sans" w:eastAsiaTheme="minorEastAsia" w:hAnsi="Oracle Sans" w:cs="Times New Roman (Body CS)"/>
      <w:bCs/>
      <w:szCs w:val="28"/>
    </w:rPr>
  </w:style>
  <w:style w:type="paragraph" w:styleId="Heading1">
    <w:name w:val="heading 1"/>
    <w:basedOn w:val="Normal"/>
    <w:next w:val="Normal"/>
    <w:link w:val="Heading1Char"/>
    <w:uiPriority w:val="4"/>
    <w:qFormat/>
    <w:rsid w:val="005A3C09"/>
    <w:pPr>
      <w:keepNext/>
      <w:keepLines/>
      <w:spacing w:before="240" w:after="0"/>
      <w:outlineLvl w:val="0"/>
    </w:pPr>
    <w:rPr>
      <w:rFonts w:asciiTheme="majorHAnsi" w:eastAsiaTheme="majorEastAsia" w:hAnsiTheme="majorHAnsi" w:cstheme="majorBidi"/>
      <w:color w:val="943326" w:themeColor="accent1" w:themeShade="BF"/>
      <w:sz w:val="32"/>
      <w:szCs w:val="32"/>
    </w:rPr>
  </w:style>
  <w:style w:type="paragraph" w:styleId="Heading2">
    <w:name w:val="heading 2"/>
    <w:basedOn w:val="Normal"/>
    <w:next w:val="Normal"/>
    <w:link w:val="Heading2Char"/>
    <w:uiPriority w:val="4"/>
    <w:unhideWhenUsed/>
    <w:qFormat/>
    <w:rsid w:val="005A3C09"/>
    <w:pPr>
      <w:keepNext/>
      <w:keepLines/>
      <w:spacing w:before="40" w:after="0"/>
      <w:outlineLvl w:val="1"/>
    </w:pPr>
    <w:rPr>
      <w:rFonts w:asciiTheme="majorHAnsi" w:eastAsiaTheme="majorEastAsia" w:hAnsiTheme="majorHAnsi" w:cstheme="majorBidi"/>
      <w:color w:val="943326" w:themeColor="accent1" w:themeShade="BF"/>
      <w:sz w:val="26"/>
      <w:szCs w:val="26"/>
    </w:rPr>
  </w:style>
  <w:style w:type="paragraph" w:styleId="Heading3">
    <w:name w:val="heading 3"/>
    <w:basedOn w:val="Normal"/>
    <w:next w:val="Normal"/>
    <w:link w:val="Heading3Char"/>
    <w:uiPriority w:val="4"/>
    <w:unhideWhenUsed/>
    <w:qFormat/>
    <w:rsid w:val="005A3C09"/>
    <w:pPr>
      <w:keepNext/>
      <w:keepLines/>
      <w:spacing w:before="40" w:after="0"/>
      <w:outlineLvl w:val="2"/>
    </w:pPr>
    <w:rPr>
      <w:rFonts w:asciiTheme="majorHAnsi" w:eastAsiaTheme="majorEastAsia" w:hAnsiTheme="majorHAnsi" w:cstheme="majorBidi"/>
      <w:color w:val="622219"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acleFeaturesHeader">
    <w:name w:val="Oracle Features Header"/>
    <w:basedOn w:val="OracleHeadline2"/>
    <w:qFormat/>
    <w:rsid w:val="001C26CA"/>
    <w:rPr>
      <w:rFonts w:ascii="Oracle Sans Semi Bold" w:hAnsi="Oracle Sans Semi Bold"/>
      <w:b w:val="0"/>
      <w:bCs w:val="0"/>
    </w:rPr>
  </w:style>
  <w:style w:type="table" w:customStyle="1" w:styleId="RFxAccent1">
    <w:name w:val="RFx Accent 1"/>
    <w:basedOn w:val="GridTable4-Accent1"/>
    <w:uiPriority w:val="99"/>
    <w:rsid w:val="005805AD"/>
    <w:pPr>
      <w:spacing w:line="264" w:lineRule="auto"/>
    </w:pPr>
    <w:rPr>
      <w:rFonts w:ascii="Oracle Sans Light" w:hAnsi="Oracle Sans Light" w:cs="Times New Roman (Body CS)"/>
      <w:kern w:val="0"/>
      <w:sz w:val="18"/>
      <w:szCs w:val="20"/>
      <w:lang w:eastAsia="en-GB"/>
      <w14:ligatures w14:val="none"/>
    </w:rPr>
    <w:tblPr/>
    <w:tcPr>
      <w:vAlign w:val="center"/>
    </w:tcPr>
    <w:tblStylePr w:type="firstRow">
      <w:rPr>
        <w:b/>
        <w:bCs/>
        <w:color w:val="FBFBFA" w:themeColor="background1"/>
      </w:rPr>
      <w:tblPr/>
      <w:tcPr>
        <w:tcBorders>
          <w:top w:val="single" w:sz="4" w:space="0" w:color="C74533" w:themeColor="accent1"/>
          <w:left w:val="single" w:sz="4" w:space="0" w:color="C74533" w:themeColor="accent1"/>
          <w:bottom w:val="single" w:sz="4" w:space="0" w:color="C74533" w:themeColor="accent1"/>
          <w:right w:val="single" w:sz="4" w:space="0" w:color="C74533" w:themeColor="accent1"/>
          <w:insideH w:val="nil"/>
          <w:insideV w:val="nil"/>
        </w:tcBorders>
        <w:shd w:val="clear" w:color="auto" w:fill="C74533" w:themeFill="accent1"/>
      </w:tcPr>
    </w:tblStylePr>
    <w:tblStylePr w:type="lastRow">
      <w:rPr>
        <w:b/>
        <w:bCs/>
      </w:rPr>
      <w:tblPr/>
      <w:tcPr>
        <w:tcBorders>
          <w:top w:val="double" w:sz="4" w:space="0" w:color="C74533" w:themeColor="accent1"/>
        </w:tcBorders>
      </w:tcPr>
    </w:tblStylePr>
    <w:tblStylePr w:type="firstCol">
      <w:rPr>
        <w:b/>
        <w:bCs/>
      </w:rPr>
    </w:tblStylePr>
    <w:tblStylePr w:type="lastCol">
      <w:rPr>
        <w:b/>
        <w:bCs/>
      </w:rPr>
    </w:tblStylePr>
    <w:tblStylePr w:type="band1Vert">
      <w:tblPr/>
      <w:tcPr>
        <w:shd w:val="clear" w:color="auto" w:fill="F4D9D5" w:themeFill="accent1" w:themeFillTint="33"/>
      </w:tcPr>
    </w:tblStylePr>
    <w:tblStylePr w:type="band1Horz">
      <w:tblPr/>
      <w:tcPr>
        <w:shd w:val="clear" w:color="auto" w:fill="F4D9D5" w:themeFill="accent1" w:themeFillTint="33"/>
      </w:tcPr>
    </w:tblStylePr>
  </w:style>
  <w:style w:type="table" w:styleId="GridTable4-Accent1">
    <w:name w:val="Grid Table 4 Accent 1"/>
    <w:basedOn w:val="TableNormal"/>
    <w:uiPriority w:val="49"/>
    <w:rsid w:val="005805AD"/>
    <w:tblPr>
      <w:tblStyleRowBandSize w:val="1"/>
      <w:tblStyleColBandSize w:val="1"/>
      <w:tblBorders>
        <w:top w:val="single" w:sz="4" w:space="0" w:color="DF8E82" w:themeColor="accent1" w:themeTint="99"/>
        <w:left w:val="single" w:sz="4" w:space="0" w:color="DF8E82" w:themeColor="accent1" w:themeTint="99"/>
        <w:bottom w:val="single" w:sz="4" w:space="0" w:color="DF8E82" w:themeColor="accent1" w:themeTint="99"/>
        <w:right w:val="single" w:sz="4" w:space="0" w:color="DF8E82" w:themeColor="accent1" w:themeTint="99"/>
        <w:insideH w:val="single" w:sz="4" w:space="0" w:color="DF8E82" w:themeColor="accent1" w:themeTint="99"/>
        <w:insideV w:val="single" w:sz="4" w:space="0" w:color="DF8E82" w:themeColor="accent1" w:themeTint="99"/>
      </w:tblBorders>
    </w:tblPr>
    <w:tblStylePr w:type="firstRow">
      <w:rPr>
        <w:b/>
        <w:bCs/>
        <w:color w:val="FBFBFA" w:themeColor="background1"/>
      </w:rPr>
      <w:tblPr/>
      <w:tcPr>
        <w:tcBorders>
          <w:top w:val="single" w:sz="4" w:space="0" w:color="C74533" w:themeColor="accent1"/>
          <w:left w:val="single" w:sz="4" w:space="0" w:color="C74533" w:themeColor="accent1"/>
          <w:bottom w:val="single" w:sz="4" w:space="0" w:color="C74533" w:themeColor="accent1"/>
          <w:right w:val="single" w:sz="4" w:space="0" w:color="C74533" w:themeColor="accent1"/>
          <w:insideH w:val="nil"/>
          <w:insideV w:val="nil"/>
        </w:tcBorders>
        <w:shd w:val="clear" w:color="auto" w:fill="C74533" w:themeFill="accent1"/>
      </w:tcPr>
    </w:tblStylePr>
    <w:tblStylePr w:type="lastRow">
      <w:rPr>
        <w:b/>
        <w:bCs/>
      </w:rPr>
      <w:tblPr/>
      <w:tcPr>
        <w:tcBorders>
          <w:top w:val="double" w:sz="4" w:space="0" w:color="C74533" w:themeColor="accent1"/>
        </w:tcBorders>
      </w:tcPr>
    </w:tblStylePr>
    <w:tblStylePr w:type="firstCol">
      <w:rPr>
        <w:b/>
        <w:bCs/>
      </w:rPr>
    </w:tblStylePr>
    <w:tblStylePr w:type="lastCol">
      <w:rPr>
        <w:b/>
        <w:bCs/>
      </w:rPr>
    </w:tblStylePr>
    <w:tblStylePr w:type="band1Vert">
      <w:tblPr/>
      <w:tcPr>
        <w:shd w:val="clear" w:color="auto" w:fill="F4D9D5" w:themeFill="accent1" w:themeFillTint="33"/>
      </w:tcPr>
    </w:tblStylePr>
    <w:tblStylePr w:type="band1Horz">
      <w:tblPr/>
      <w:tcPr>
        <w:shd w:val="clear" w:color="auto" w:fill="F4D9D5" w:themeFill="accent1" w:themeFillTint="33"/>
      </w:tcPr>
    </w:tblStylePr>
  </w:style>
  <w:style w:type="table" w:styleId="TableGrid">
    <w:name w:val="Table Grid"/>
    <w:basedOn w:val="TableNormal"/>
    <w:uiPriority w:val="39"/>
    <w:rsid w:val="00B25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2588F"/>
    <w:tblPr>
      <w:tblBorders>
        <w:top w:val="single" w:sz="4" w:space="0" w:color="C3C3B4" w:themeColor="background1" w:themeShade="BF"/>
        <w:left w:val="single" w:sz="4" w:space="0" w:color="C3C3B4" w:themeColor="background1" w:themeShade="BF"/>
        <w:bottom w:val="single" w:sz="4" w:space="0" w:color="C3C3B4" w:themeColor="background1" w:themeShade="BF"/>
        <w:right w:val="single" w:sz="4" w:space="0" w:color="C3C3B4" w:themeColor="background1" w:themeShade="BF"/>
        <w:insideH w:val="single" w:sz="4" w:space="0" w:color="C3C3B4" w:themeColor="background1" w:themeShade="BF"/>
        <w:insideV w:val="single" w:sz="4" w:space="0" w:color="C3C3B4" w:themeColor="background1" w:themeShade="BF"/>
      </w:tblBorders>
    </w:tblPr>
  </w:style>
  <w:style w:type="paragraph" w:styleId="Header">
    <w:name w:val="header"/>
    <w:basedOn w:val="Normal"/>
    <w:link w:val="HeaderChar"/>
    <w:uiPriority w:val="99"/>
    <w:unhideWhenUsed/>
    <w:rsid w:val="00424599"/>
    <w:pPr>
      <w:tabs>
        <w:tab w:val="center" w:pos="4513"/>
        <w:tab w:val="right" w:pos="9026"/>
      </w:tabs>
      <w:spacing w:after="0"/>
    </w:pPr>
  </w:style>
  <w:style w:type="character" w:customStyle="1" w:styleId="HeaderChar">
    <w:name w:val="Header Char"/>
    <w:basedOn w:val="DefaultParagraphFont"/>
    <w:link w:val="Header"/>
    <w:uiPriority w:val="99"/>
    <w:rsid w:val="00424599"/>
    <w:rPr>
      <w:rFonts w:ascii="Oracle Sans Light" w:hAnsi="Oracle Sans Light"/>
      <w:b/>
      <w:bCs/>
      <w:sz w:val="28"/>
      <w:szCs w:val="28"/>
      <w:lang w:val="en-US"/>
    </w:rPr>
  </w:style>
  <w:style w:type="paragraph" w:styleId="Footer">
    <w:name w:val="footer"/>
    <w:basedOn w:val="Normal"/>
    <w:link w:val="FooterChar"/>
    <w:uiPriority w:val="99"/>
    <w:unhideWhenUsed/>
    <w:rsid w:val="00424599"/>
    <w:pPr>
      <w:tabs>
        <w:tab w:val="center" w:pos="4513"/>
        <w:tab w:val="right" w:pos="9026"/>
      </w:tabs>
      <w:spacing w:after="0"/>
    </w:pPr>
  </w:style>
  <w:style w:type="character" w:customStyle="1" w:styleId="FooterChar">
    <w:name w:val="Footer Char"/>
    <w:basedOn w:val="DefaultParagraphFont"/>
    <w:link w:val="Footer"/>
    <w:uiPriority w:val="99"/>
    <w:rsid w:val="00424599"/>
    <w:rPr>
      <w:rFonts w:ascii="Oracle Sans Light" w:hAnsi="Oracle Sans Light"/>
      <w:b/>
      <w:bCs/>
      <w:sz w:val="28"/>
      <w:szCs w:val="28"/>
      <w:lang w:val="en-US"/>
    </w:rPr>
  </w:style>
  <w:style w:type="character" w:styleId="Hyperlink">
    <w:name w:val="Hyperlink"/>
    <w:basedOn w:val="DefaultParagraphFont"/>
    <w:uiPriority w:val="99"/>
    <w:unhideWhenUsed/>
    <w:rsid w:val="00BC75BB"/>
    <w:rPr>
      <w:color w:val="5E4569" w:themeColor="hyperlink"/>
      <w:u w:val="single"/>
    </w:rPr>
  </w:style>
  <w:style w:type="character" w:styleId="UnresolvedMention">
    <w:name w:val="Unresolved Mention"/>
    <w:basedOn w:val="DefaultParagraphFont"/>
    <w:uiPriority w:val="99"/>
    <w:semiHidden/>
    <w:unhideWhenUsed/>
    <w:rsid w:val="00BC75BB"/>
    <w:rPr>
      <w:color w:val="605E5C"/>
      <w:shd w:val="clear" w:color="auto" w:fill="E1DFDD"/>
    </w:rPr>
  </w:style>
  <w:style w:type="character" w:styleId="PlaceholderText">
    <w:name w:val="Placeholder Text"/>
    <w:basedOn w:val="DefaultParagraphFont"/>
    <w:uiPriority w:val="99"/>
    <w:semiHidden/>
    <w:rsid w:val="00043CA5"/>
    <w:rPr>
      <w:color w:val="808080"/>
    </w:rPr>
  </w:style>
  <w:style w:type="paragraph" w:styleId="ListParagraph">
    <w:name w:val="List Paragraph"/>
    <w:aliases w:val="Oracle List Paragraph (red)"/>
    <w:basedOn w:val="Normal"/>
    <w:uiPriority w:val="34"/>
    <w:qFormat/>
    <w:rsid w:val="00D72BD9"/>
    <w:pPr>
      <w:numPr>
        <w:numId w:val="2"/>
      </w:numPr>
      <w:spacing w:after="480"/>
    </w:pPr>
  </w:style>
  <w:style w:type="paragraph" w:customStyle="1" w:styleId="OracleHeaderandFooter">
    <w:name w:val="Oracle Header and Footer"/>
    <w:basedOn w:val="Normal"/>
    <w:next w:val="Normal"/>
    <w:qFormat/>
    <w:rsid w:val="007C53E9"/>
    <w:pPr>
      <w:spacing w:after="120" w:line="264" w:lineRule="auto"/>
    </w:pPr>
    <w:rPr>
      <w:sz w:val="18"/>
      <w:szCs w:val="18"/>
    </w:rPr>
  </w:style>
  <w:style w:type="paragraph" w:customStyle="1" w:styleId="OracleLegalese">
    <w:name w:val="Oracle Legalese"/>
    <w:basedOn w:val="Normal"/>
    <w:next w:val="Normal"/>
    <w:qFormat/>
    <w:rsid w:val="006C2D9C"/>
    <w:pPr>
      <w:spacing w:after="120" w:line="264" w:lineRule="auto"/>
    </w:pPr>
    <w:rPr>
      <w:sz w:val="18"/>
      <w:szCs w:val="18"/>
    </w:rPr>
  </w:style>
  <w:style w:type="paragraph" w:customStyle="1" w:styleId="OracleHeadline3">
    <w:name w:val="Oracle Headline 3"/>
    <w:basedOn w:val="Normal"/>
    <w:next w:val="Normal"/>
    <w:qFormat/>
    <w:rsid w:val="00FA71B3"/>
    <w:pPr>
      <w:keepNext/>
      <w:spacing w:before="240" w:after="120"/>
    </w:pPr>
    <w:rPr>
      <w:b/>
      <w:szCs w:val="24"/>
    </w:rPr>
  </w:style>
  <w:style w:type="paragraph" w:customStyle="1" w:styleId="OracleHeadline2">
    <w:name w:val="Oracle Headline 2"/>
    <w:basedOn w:val="Normal"/>
    <w:next w:val="Normal"/>
    <w:qFormat/>
    <w:rsid w:val="0093119A"/>
    <w:pPr>
      <w:keepNext/>
      <w:spacing w:before="240" w:after="120"/>
    </w:pPr>
    <w:rPr>
      <w:b/>
      <w:sz w:val="32"/>
    </w:rPr>
  </w:style>
  <w:style w:type="paragraph" w:customStyle="1" w:styleId="OracleHeadline1-Georgia">
    <w:name w:val="Oracle Headline 1 - Georgia"/>
    <w:basedOn w:val="Normal"/>
    <w:next w:val="Normal"/>
    <w:qFormat/>
    <w:rsid w:val="00F01F40"/>
    <w:pPr>
      <w:snapToGrid w:val="0"/>
      <w:spacing w:before="800" w:after="270"/>
    </w:pPr>
    <w:rPr>
      <w:rFonts w:ascii="Georgia" w:hAnsi="Georgia"/>
      <w:bCs w:val="0"/>
      <w:sz w:val="56"/>
      <w:szCs w:val="36"/>
    </w:rPr>
  </w:style>
  <w:style w:type="paragraph" w:customStyle="1" w:styleId="OracleHeadline1">
    <w:name w:val="Oracle Headline 1"/>
    <w:basedOn w:val="Normal"/>
    <w:next w:val="Normal"/>
    <w:qFormat/>
    <w:rsid w:val="00165EEF"/>
    <w:pPr>
      <w:keepNext/>
      <w:snapToGrid w:val="0"/>
      <w:spacing w:before="1200" w:after="270"/>
    </w:pPr>
    <w:rPr>
      <w:sz w:val="56"/>
      <w:szCs w:val="36"/>
    </w:rPr>
  </w:style>
  <w:style w:type="character" w:styleId="PageNumber">
    <w:name w:val="page number"/>
    <w:basedOn w:val="DefaultParagraphFont"/>
    <w:uiPriority w:val="99"/>
    <w:semiHidden/>
    <w:unhideWhenUsed/>
    <w:rsid w:val="004C7E15"/>
  </w:style>
  <w:style w:type="paragraph" w:customStyle="1" w:styleId="OracleCaption">
    <w:name w:val="Oracle Caption"/>
    <w:basedOn w:val="OracleHeaderandFooter"/>
    <w:next w:val="Normal"/>
    <w:qFormat/>
    <w:rsid w:val="00D225EA"/>
    <w:pPr>
      <w:spacing w:after="480"/>
      <w:jc w:val="center"/>
    </w:pPr>
  </w:style>
  <w:style w:type="numbering" w:customStyle="1" w:styleId="CurrentList1">
    <w:name w:val="Current List1"/>
    <w:uiPriority w:val="99"/>
    <w:rsid w:val="00D72BD9"/>
    <w:pPr>
      <w:numPr>
        <w:numId w:val="3"/>
      </w:numPr>
    </w:pPr>
  </w:style>
  <w:style w:type="numbering" w:customStyle="1" w:styleId="CurrentList2">
    <w:name w:val="Current List2"/>
    <w:uiPriority w:val="99"/>
    <w:rsid w:val="00D72BD9"/>
    <w:pPr>
      <w:numPr>
        <w:numId w:val="4"/>
      </w:numPr>
    </w:pPr>
  </w:style>
  <w:style w:type="paragraph" w:customStyle="1" w:styleId="OracleListParagraphgrey">
    <w:name w:val="Oracle List Paragraph (grey)"/>
    <w:basedOn w:val="ListParagraph"/>
    <w:qFormat/>
    <w:rsid w:val="001C26CA"/>
    <w:pPr>
      <w:numPr>
        <w:numId w:val="6"/>
      </w:numPr>
    </w:pPr>
  </w:style>
  <w:style w:type="numbering" w:customStyle="1" w:styleId="CurrentList3">
    <w:name w:val="Current List3"/>
    <w:uiPriority w:val="99"/>
    <w:rsid w:val="001C26CA"/>
    <w:pPr>
      <w:numPr>
        <w:numId w:val="5"/>
      </w:numPr>
    </w:pPr>
  </w:style>
  <w:style w:type="numbering" w:customStyle="1" w:styleId="CurrentList4">
    <w:name w:val="Current List4"/>
    <w:uiPriority w:val="99"/>
    <w:rsid w:val="001C26CA"/>
    <w:pPr>
      <w:numPr>
        <w:numId w:val="7"/>
      </w:numPr>
    </w:pPr>
  </w:style>
  <w:style w:type="numbering" w:customStyle="1" w:styleId="CurrentList5">
    <w:name w:val="Current List5"/>
    <w:uiPriority w:val="99"/>
    <w:rsid w:val="001C26CA"/>
    <w:pPr>
      <w:numPr>
        <w:numId w:val="8"/>
      </w:numPr>
    </w:pPr>
  </w:style>
  <w:style w:type="paragraph" w:styleId="TOC1">
    <w:name w:val="toc 1"/>
    <w:basedOn w:val="Normal"/>
    <w:next w:val="Normal"/>
    <w:autoRedefine/>
    <w:uiPriority w:val="39"/>
    <w:unhideWhenUsed/>
    <w:rsid w:val="00D65E61"/>
    <w:pPr>
      <w:tabs>
        <w:tab w:val="right" w:pos="9639"/>
      </w:tabs>
      <w:spacing w:before="240" w:after="120"/>
    </w:pPr>
    <w:rPr>
      <w:rFonts w:ascii="Oracle Sans Semi Bold" w:hAnsi="Oracle Sans Semi Bold"/>
      <w:b/>
      <w:noProof/>
      <w:sz w:val="32"/>
    </w:rPr>
  </w:style>
  <w:style w:type="character" w:customStyle="1" w:styleId="Heading1Char">
    <w:name w:val="Heading 1 Char"/>
    <w:basedOn w:val="DefaultParagraphFont"/>
    <w:link w:val="Heading1"/>
    <w:uiPriority w:val="4"/>
    <w:rsid w:val="005A3C09"/>
    <w:rPr>
      <w:rFonts w:asciiTheme="majorHAnsi" w:eastAsiaTheme="majorEastAsia" w:hAnsiTheme="majorHAnsi" w:cstheme="majorBidi"/>
      <w:bCs/>
      <w:color w:val="943326" w:themeColor="accent1" w:themeShade="BF"/>
      <w:sz w:val="32"/>
      <w:szCs w:val="32"/>
      <w:lang w:val="en-US"/>
    </w:rPr>
  </w:style>
  <w:style w:type="character" w:customStyle="1" w:styleId="Heading2Char">
    <w:name w:val="Heading 2 Char"/>
    <w:basedOn w:val="DefaultParagraphFont"/>
    <w:link w:val="Heading2"/>
    <w:uiPriority w:val="4"/>
    <w:rsid w:val="005A3C09"/>
    <w:rPr>
      <w:rFonts w:asciiTheme="majorHAnsi" w:eastAsiaTheme="majorEastAsia" w:hAnsiTheme="majorHAnsi" w:cstheme="majorBidi"/>
      <w:bCs/>
      <w:color w:val="943326" w:themeColor="accent1" w:themeShade="BF"/>
      <w:sz w:val="26"/>
      <w:szCs w:val="26"/>
      <w:lang w:val="en-US"/>
    </w:rPr>
  </w:style>
  <w:style w:type="character" w:customStyle="1" w:styleId="Heading3Char">
    <w:name w:val="Heading 3 Char"/>
    <w:basedOn w:val="DefaultParagraphFont"/>
    <w:link w:val="Heading3"/>
    <w:uiPriority w:val="4"/>
    <w:rsid w:val="005A3C09"/>
    <w:rPr>
      <w:rFonts w:asciiTheme="majorHAnsi" w:eastAsiaTheme="majorEastAsia" w:hAnsiTheme="majorHAnsi" w:cstheme="majorBidi"/>
      <w:bCs/>
      <w:color w:val="622219" w:themeColor="accent1" w:themeShade="7F"/>
      <w:lang w:val="en-US"/>
    </w:rPr>
  </w:style>
  <w:style w:type="paragraph" w:styleId="TOC3">
    <w:name w:val="toc 3"/>
    <w:basedOn w:val="Normal"/>
    <w:next w:val="Normal"/>
    <w:autoRedefine/>
    <w:uiPriority w:val="39"/>
    <w:unhideWhenUsed/>
    <w:rsid w:val="005A3C09"/>
    <w:pPr>
      <w:spacing w:after="100"/>
      <w:ind w:left="480"/>
    </w:pPr>
  </w:style>
  <w:style w:type="paragraph" w:styleId="TOC2">
    <w:name w:val="toc 2"/>
    <w:basedOn w:val="Normal"/>
    <w:next w:val="Normal"/>
    <w:autoRedefine/>
    <w:uiPriority w:val="39"/>
    <w:unhideWhenUsed/>
    <w:rsid w:val="00D65E61"/>
    <w:pPr>
      <w:tabs>
        <w:tab w:val="right" w:pos="9639"/>
      </w:tabs>
      <w:spacing w:after="100"/>
    </w:pPr>
    <w:rPr>
      <w:noProof/>
    </w:rPr>
  </w:style>
  <w:style w:type="paragraph" w:customStyle="1" w:styleId="OracleHeadline1noTOC">
    <w:name w:val="Oracle Headline 1 (no TOC)"/>
    <w:basedOn w:val="OracleHeadline1"/>
    <w:next w:val="Normal"/>
    <w:qFormat/>
    <w:rsid w:val="00832192"/>
  </w:style>
  <w:style w:type="paragraph" w:customStyle="1" w:styleId="OracleHeadline1-GeorgianoTOC">
    <w:name w:val="Oracle Headline 1 - Georgia (no TOC)"/>
    <w:basedOn w:val="OracleHeadline1-Georgia"/>
    <w:next w:val="Normal"/>
    <w:qFormat/>
    <w:rsid w:val="00832192"/>
  </w:style>
  <w:style w:type="paragraph" w:customStyle="1" w:styleId="OracleHeadline2noTOC">
    <w:name w:val="Oracle Headline 2 (no TOC)"/>
    <w:basedOn w:val="OracleHeadline2"/>
    <w:next w:val="Normal"/>
    <w:qFormat/>
    <w:rsid w:val="008321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992191">
      <w:bodyDiv w:val="1"/>
      <w:marLeft w:val="0"/>
      <w:marRight w:val="0"/>
      <w:marTop w:val="0"/>
      <w:marBottom w:val="0"/>
      <w:divBdr>
        <w:top w:val="none" w:sz="0" w:space="0" w:color="auto"/>
        <w:left w:val="none" w:sz="0" w:space="0" w:color="auto"/>
        <w:bottom w:val="none" w:sz="0" w:space="0" w:color="auto"/>
        <w:right w:val="none" w:sz="0" w:space="0" w:color="auto"/>
      </w:divBdr>
      <w:divsChild>
        <w:div w:id="1815675788">
          <w:marLeft w:val="0"/>
          <w:marRight w:val="0"/>
          <w:marTop w:val="0"/>
          <w:marBottom w:val="0"/>
          <w:divBdr>
            <w:top w:val="none" w:sz="0" w:space="0" w:color="auto"/>
            <w:left w:val="none" w:sz="0" w:space="0" w:color="auto"/>
            <w:bottom w:val="none" w:sz="0" w:space="0" w:color="auto"/>
            <w:right w:val="none" w:sz="0" w:space="0" w:color="auto"/>
          </w:divBdr>
          <w:divsChild>
            <w:div w:id="1361129578">
              <w:marLeft w:val="0"/>
              <w:marRight w:val="0"/>
              <w:marTop w:val="0"/>
              <w:marBottom w:val="0"/>
              <w:divBdr>
                <w:top w:val="none" w:sz="0" w:space="0" w:color="auto"/>
                <w:left w:val="none" w:sz="0" w:space="0" w:color="auto"/>
                <w:bottom w:val="none" w:sz="0" w:space="0" w:color="auto"/>
                <w:right w:val="none" w:sz="0" w:space="0" w:color="auto"/>
              </w:divBdr>
              <w:divsChild>
                <w:div w:id="5673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255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logs.oracle.com/" TargetMode="External"/><Relationship Id="rId18" Type="http://schemas.openxmlformats.org/officeDocument/2006/relationships/image" Target="media/image6.svg"/><Relationship Id="rId26" Type="http://schemas.openxmlformats.org/officeDocument/2006/relationships/image" Target="media/image13.sv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sv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facebook.com/oracle"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oracle.com/cd/E52319_01/infoportal/pdfs/PeopleSoft_innovator_program_overview.pdf"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footer" Target="footer1.xml"/><Relationship Id="rId10" Type="http://schemas.openxmlformats.org/officeDocument/2006/relationships/hyperlink" Target="http://www.peoplesoftinfo.com" TargetMode="External"/><Relationship Id="rId19" Type="http://schemas.openxmlformats.org/officeDocument/2006/relationships/hyperlink" Target="http://twitter.com/oracle"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psoft-infodev_us@oracle.com"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e\Oracle%20Content\Information%20Architect\Infoportal\Innovator%20programs\REDWOOD%20WORD%20-%20Template%20(US%20letter).dotx" TargetMode="External"/></Relationships>
</file>

<file path=word/theme/theme1.xml><?xml version="1.0" encoding="utf-8"?>
<a:theme xmlns:a="http://schemas.openxmlformats.org/drawingml/2006/main" name="Office Theme">
  <a:themeElements>
    <a:clrScheme name="Oracle Alt">
      <a:dk1>
        <a:srgbClr val="302C2A"/>
      </a:dk1>
      <a:lt1>
        <a:srgbClr val="FBFBFA"/>
      </a:lt1>
      <a:dk2>
        <a:srgbClr val="302C2A"/>
      </a:dk2>
      <a:lt2>
        <a:srgbClr val="FBFBFA"/>
      </a:lt2>
      <a:accent1>
        <a:srgbClr val="C74533"/>
      </a:accent1>
      <a:accent2>
        <a:srgbClr val="FACC62"/>
      </a:accent2>
      <a:accent3>
        <a:srgbClr val="2B6241"/>
      </a:accent3>
      <a:accent4>
        <a:srgbClr val="D7964C"/>
      </a:accent4>
      <a:accent5>
        <a:srgbClr val="8CB0AF"/>
      </a:accent5>
      <a:accent6>
        <a:srgbClr val="A85E70"/>
      </a:accent6>
      <a:hlink>
        <a:srgbClr val="5E4569"/>
      </a:hlink>
      <a:folHlink>
        <a:srgbClr val="8D69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34B77-31CC-5744-8712-AB7D1DE7C583}">
  <ds:schemaRefs>
    <ds:schemaRef ds:uri="http://schemas.openxmlformats.org/officeDocument/2006/bibliography"/>
  </ds:schemaRefs>
</ds:datastoreItem>
</file>

<file path=docMetadata/LabelInfo.xml><?xml version="1.0" encoding="utf-8"?>
<clbl:labelList xmlns:clbl="http://schemas.microsoft.com/office/2020/mipLabelMetadata">
  <clbl:label id="{f3e58186-1c1b-4537-900b-8707ad116850}" enabled="1" method="Standard" siteId="{4e2c6054-71cb-48f1-bd6c-3a9705aca71b}" contentBits="2" removed="0"/>
</clbl:labelList>
</file>

<file path=docProps/app.xml><?xml version="1.0" encoding="utf-8"?>
<Properties xmlns="http://schemas.openxmlformats.org/officeDocument/2006/extended-properties" xmlns:vt="http://schemas.openxmlformats.org/officeDocument/2006/docPropsVTypes">
  <Template>REDWOOD WORD - Template (US letter).dotx</Template>
  <TotalTime>7</TotalTime>
  <Pages>10</Pages>
  <Words>960</Words>
  <Characters>5474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Gregory Parikh</cp:lastModifiedBy>
  <cp:revision>2</cp:revision>
  <cp:lastPrinted>2023-10-09T11:11:00Z</cp:lastPrinted>
  <dcterms:created xsi:type="dcterms:W3CDTF">2026-01-16T23:24:00Z</dcterms:created>
  <dcterms:modified xsi:type="dcterms:W3CDTF">2026-01-16T23:24:00Z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1,2,4</vt:lpwstr>
  </property>
  <property fmtid="{D5CDD505-2E9C-101B-9397-08002B2CF9AE}" pid="3" name="ClassificationContentMarkingFooterFontProps">
    <vt:lpwstr>#000000,10,Calibri</vt:lpwstr>
  </property>
  <property fmtid="{D5CDD505-2E9C-101B-9397-08002B2CF9AE}" pid="4" name="ClassificationContentMarkingFooterText">
    <vt:lpwstr>Confidential- Oracle Internal</vt:lpwstr>
  </property>
</Properties>
</file>